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CF062A" w14:textId="77777777" w:rsidR="00237CE7" w:rsidRDefault="00237CE7" w:rsidP="00237CE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THEMYLBY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F2C5CB0" w14:textId="77777777" w:rsidR="00237CE7" w:rsidRDefault="00237CE7" w:rsidP="00237CE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3ECA733" w14:textId="77777777" w:rsidR="00237CE7" w:rsidRDefault="00237CE7" w:rsidP="00237CE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8D73282" w14:textId="77777777" w:rsidR="00237CE7" w:rsidRDefault="00237CE7" w:rsidP="00237CE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Sir Thomas Howard(q.v.) brought a plaint of trespass and taking against him.</w:t>
      </w:r>
    </w:p>
    <w:p w14:paraId="32B97D0B" w14:textId="77777777" w:rsidR="00237CE7" w:rsidRDefault="00237CE7" w:rsidP="00237CE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0FEE458" w14:textId="77777777" w:rsidR="00237CE7" w:rsidRDefault="00237CE7" w:rsidP="00237CE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D8AB32D" w14:textId="77777777" w:rsidR="00237CE7" w:rsidRDefault="00237CE7" w:rsidP="00237CE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088974" w14:textId="77777777" w:rsidR="00237CE7" w:rsidRDefault="00237CE7" w:rsidP="00237CE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 January 2021</w:t>
      </w:r>
    </w:p>
    <w:p w14:paraId="25B62E6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D84025" w14:textId="77777777" w:rsidR="00237CE7" w:rsidRDefault="00237CE7" w:rsidP="009139A6">
      <w:r>
        <w:separator/>
      </w:r>
    </w:p>
  </w:endnote>
  <w:endnote w:type="continuationSeparator" w:id="0">
    <w:p w14:paraId="43A6FCAE" w14:textId="77777777" w:rsidR="00237CE7" w:rsidRDefault="00237C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4A7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C30A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309F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1E95FB" w14:textId="77777777" w:rsidR="00237CE7" w:rsidRDefault="00237CE7" w:rsidP="009139A6">
      <w:r>
        <w:separator/>
      </w:r>
    </w:p>
  </w:footnote>
  <w:footnote w:type="continuationSeparator" w:id="0">
    <w:p w14:paraId="35698950" w14:textId="77777777" w:rsidR="00237CE7" w:rsidRDefault="00237C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01CA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0BE5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DBB8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E7"/>
    <w:rsid w:val="000666E0"/>
    <w:rsid w:val="00237CE7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60CC6"/>
  <w15:chartTrackingRefBased/>
  <w15:docId w15:val="{B4C4E67E-167E-4874-95DC-08B53602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37C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2021-03-05T09:59:00Z</dcterms:created>
  <dcterms:modified xsi:type="dcterms:W3CDTF">2021-03-05T09:59:00Z</dcterms:modified>
</cp:coreProperties>
</file>