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BA82" w14:textId="4B3E1F7D" w:rsid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  <w:t>Maria THEMYLBY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>fl.1458)</w:t>
      </w:r>
    </w:p>
    <w:p w14:paraId="294AE391" w14:textId="3908ED65" w:rsid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6880C9E" w14:textId="4C58C378" w:rsid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44FA3AC" w14:textId="4508481F" w:rsid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1458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She accused Thomas Retford of Ashby by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Partenay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, Lincolnshire(q.v.),</w:t>
      </w:r>
    </w:p>
    <w:p w14:paraId="69C3A334" w14:textId="78AEDCE1" w:rsid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and his wife, Matilda(q.v.), of robbery.</w:t>
      </w:r>
    </w:p>
    <w:p w14:paraId="4B08107F" w14:textId="2BEA38C1" w:rsidR="009C0CDD" w:rsidRDefault="009C0CDD" w:rsidP="009C0CDD">
      <w:pPr>
        <w:pStyle w:val="PlainText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132)</w:t>
      </w:r>
    </w:p>
    <w:p w14:paraId="53900586" w14:textId="5730D579" w:rsidR="009C0CDD" w:rsidRDefault="009C0CDD" w:rsidP="009C0CDD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7A5D19" w14:textId="7C524F43" w:rsidR="009C0CDD" w:rsidRDefault="009C0CDD" w:rsidP="009C0CDD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B7AC9B" w14:textId="4087BA63" w:rsidR="009C0CDD" w:rsidRDefault="009C0CDD" w:rsidP="009C0CDD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September 2022</w:t>
      </w:r>
    </w:p>
    <w:p w14:paraId="32063584" w14:textId="77777777" w:rsidR="009C0CDD" w:rsidRDefault="009C0CDD" w:rsidP="009C0CDD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75C9554" w14:textId="0F6DC05E" w:rsidR="009C0CDD" w:rsidRPr="009C0CDD" w:rsidRDefault="009C0CDD" w:rsidP="00C12925">
      <w:pPr>
        <w:pStyle w:val="PlainText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858BCA6" w14:textId="3ABB2BD4" w:rsidR="00C12925" w:rsidRPr="00C12925" w:rsidRDefault="00C12925" w:rsidP="00C12925">
      <w:pPr>
        <w:pStyle w:val="PlainText"/>
        <w:rPr>
          <w:rFonts w:ascii="Times New Roman" w:hAnsi="Times New Roman" w:cs="Times New Roman"/>
          <w:sz w:val="24"/>
          <w:szCs w:val="24"/>
        </w:rPr>
      </w:pPr>
    </w:p>
    <w:sectPr w:rsidR="00C12925" w:rsidRPr="00C129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1ADD6" w14:textId="77777777" w:rsidR="00C12925" w:rsidRDefault="00C12925" w:rsidP="009139A6">
      <w:r>
        <w:separator/>
      </w:r>
    </w:p>
  </w:endnote>
  <w:endnote w:type="continuationSeparator" w:id="0">
    <w:p w14:paraId="433CE6EC" w14:textId="77777777" w:rsidR="00C12925" w:rsidRDefault="00C129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A00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F1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D51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78904" w14:textId="77777777" w:rsidR="00C12925" w:rsidRDefault="00C12925" w:rsidP="009139A6">
      <w:r>
        <w:separator/>
      </w:r>
    </w:p>
  </w:footnote>
  <w:footnote w:type="continuationSeparator" w:id="0">
    <w:p w14:paraId="37A1BAD6" w14:textId="77777777" w:rsidR="00C12925" w:rsidRDefault="00C129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54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2F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7CC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925"/>
    <w:rsid w:val="000666E0"/>
    <w:rsid w:val="00114998"/>
    <w:rsid w:val="002510B7"/>
    <w:rsid w:val="005C130B"/>
    <w:rsid w:val="00826F5C"/>
    <w:rsid w:val="009139A6"/>
    <w:rsid w:val="009448BB"/>
    <w:rsid w:val="009C0CDD"/>
    <w:rsid w:val="00A3176C"/>
    <w:rsid w:val="00AE65F8"/>
    <w:rsid w:val="00BA00AB"/>
    <w:rsid w:val="00C12925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82F2B"/>
  <w15:chartTrackingRefBased/>
  <w15:docId w15:val="{EA68BF97-597D-4310-9BF4-2FEFC0ED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unhideWhenUsed/>
    <w:rsid w:val="00C1292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C12925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46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2022-09-19T19:51:00Z</dcterms:created>
  <dcterms:modified xsi:type="dcterms:W3CDTF">2022-09-19T20:41:00Z</dcterms:modified>
</cp:coreProperties>
</file>