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2230" w:rsidRDefault="00AC2230" w:rsidP="00AC223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THEMENSUTOR</w:t>
      </w:r>
      <w:r>
        <w:t xml:space="preserve">    </w:t>
      </w:r>
      <w:proofErr w:type="gramStart"/>
      <w:r>
        <w:t xml:space="preserve">   (</w:t>
      </w:r>
      <w:proofErr w:type="gramEnd"/>
      <w:r>
        <w:t>fl.1488)</w:t>
      </w:r>
    </w:p>
    <w:p w:rsidR="00AC2230" w:rsidRDefault="00AC2230" w:rsidP="00AC223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Lydd, Kent.</w:t>
      </w:r>
    </w:p>
    <w:p w:rsidR="00AC2230" w:rsidRDefault="00AC2230" w:rsidP="00AC223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C2230" w:rsidRDefault="00AC2230" w:rsidP="00AC223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C2230" w:rsidRDefault="00AC2230" w:rsidP="00AC223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1488</w:t>
      </w:r>
      <w:r>
        <w:tab/>
        <w:t>He made his Will.   (Plomer p.469)</w:t>
      </w:r>
    </w:p>
    <w:p w:rsidR="00AC2230" w:rsidRDefault="00AC2230" w:rsidP="00AC223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C2230" w:rsidRDefault="00AC2230" w:rsidP="00AC223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AC2230" w:rsidRDefault="00AC2230" w:rsidP="00AC2230">
      <w:pPr>
        <w:pStyle w:val="NoSpacing"/>
        <w:tabs>
          <w:tab w:val="left" w:pos="720"/>
          <w:tab w:val="left" w:pos="1440"/>
          <w:tab w:val="left" w:pos="1890"/>
        </w:tabs>
        <w:jc w:val="both"/>
        <w:rPr>
          <w:u w:val="single"/>
        </w:rPr>
      </w:pPr>
      <w:r>
        <w:t>27 October 2017</w:t>
      </w:r>
    </w:p>
    <w:p w:rsidR="006B2F86" w:rsidRPr="00E71FC3" w:rsidRDefault="00AC223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2230" w:rsidRDefault="00AC2230" w:rsidP="00E71FC3">
      <w:pPr>
        <w:spacing w:after="0" w:line="240" w:lineRule="auto"/>
      </w:pPr>
      <w:r>
        <w:separator/>
      </w:r>
    </w:p>
  </w:endnote>
  <w:endnote w:type="continuationSeparator" w:id="0">
    <w:p w:rsidR="00AC2230" w:rsidRDefault="00AC22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2230" w:rsidRDefault="00AC2230" w:rsidP="00E71FC3">
      <w:pPr>
        <w:spacing w:after="0" w:line="240" w:lineRule="auto"/>
      </w:pPr>
      <w:r>
        <w:separator/>
      </w:r>
    </w:p>
  </w:footnote>
  <w:footnote w:type="continuationSeparator" w:id="0">
    <w:p w:rsidR="00AC2230" w:rsidRDefault="00AC22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230"/>
    <w:rsid w:val="001A7C09"/>
    <w:rsid w:val="00577BD5"/>
    <w:rsid w:val="00656CBA"/>
    <w:rsid w:val="006A1F77"/>
    <w:rsid w:val="00733BE7"/>
    <w:rsid w:val="00AB52E8"/>
    <w:rsid w:val="00AC2230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E706E5-26E4-4E9C-904B-F9D0A8D59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2017-11-09T20:30:00Z</dcterms:created>
  <dcterms:modified xsi:type="dcterms:W3CDTF">2017-11-09T20:31:00Z</dcterms:modified>
</cp:coreProperties>
</file>