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2801F" w14:textId="77777777" w:rsidR="00A816BF" w:rsidRDefault="00A816BF" w:rsidP="00A816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THEMENSUTOR</w:t>
      </w:r>
      <w:r>
        <w:rPr>
          <w:rFonts w:ascii="Times New Roman" w:hAnsi="Times New Roman" w:cs="Times New Roman"/>
          <w:sz w:val="24"/>
          <w:szCs w:val="24"/>
        </w:rPr>
        <w:t xml:space="preserve">       (fl.1488)</w:t>
      </w:r>
    </w:p>
    <w:p w14:paraId="2EC9E447" w14:textId="77777777" w:rsidR="00A816BF" w:rsidRDefault="00A816BF" w:rsidP="00A816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1247486B" w14:textId="77777777" w:rsidR="00A816BF" w:rsidRDefault="00A816BF" w:rsidP="00A816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1F56E" w14:textId="77777777" w:rsidR="00A816BF" w:rsidRDefault="00A816BF" w:rsidP="00A816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215E84" w14:textId="6984DB3E" w:rsidR="00A816BF" w:rsidRDefault="00A816BF" w:rsidP="00A816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Sep.1488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Sh</w:t>
      </w:r>
      <w:r>
        <w:rPr>
          <w:rFonts w:ascii="Times New Roman" w:hAnsi="Times New Roman" w:cs="Times New Roman"/>
          <w:sz w:val="24"/>
          <w:szCs w:val="24"/>
        </w:rPr>
        <w:t>e made h</w:t>
      </w:r>
      <w:r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Will.</w:t>
      </w:r>
    </w:p>
    <w:p w14:paraId="3433DAD3" w14:textId="77777777" w:rsidR="00A816BF" w:rsidRDefault="00A816BF" w:rsidP="00A816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https://www.kentarchaeology.org.uk/Research/Libr/Wills/NameOrder/R.htm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45EA7A5" w14:textId="77777777" w:rsidR="00A816BF" w:rsidRDefault="00A816BF" w:rsidP="00A816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523A5B" w14:textId="77777777" w:rsidR="00A816BF" w:rsidRDefault="00A816BF" w:rsidP="00A816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95B7F6" w14:textId="77777777" w:rsidR="00A816BF" w:rsidRDefault="00A816BF" w:rsidP="00A816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2022</w:t>
      </w:r>
    </w:p>
    <w:p w14:paraId="57FDAD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B9BEA" w14:textId="77777777" w:rsidR="00A816BF" w:rsidRDefault="00A816BF" w:rsidP="009139A6">
      <w:r>
        <w:separator/>
      </w:r>
    </w:p>
  </w:endnote>
  <w:endnote w:type="continuationSeparator" w:id="0">
    <w:p w14:paraId="02594996" w14:textId="77777777" w:rsidR="00A816BF" w:rsidRDefault="00A816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BD6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43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E20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2C1EE" w14:textId="77777777" w:rsidR="00A816BF" w:rsidRDefault="00A816BF" w:rsidP="009139A6">
      <w:r>
        <w:separator/>
      </w:r>
    </w:p>
  </w:footnote>
  <w:footnote w:type="continuationSeparator" w:id="0">
    <w:p w14:paraId="659DA1B2" w14:textId="77777777" w:rsidR="00A816BF" w:rsidRDefault="00A816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183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4E4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BA1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6BF"/>
    <w:rsid w:val="000666E0"/>
    <w:rsid w:val="002510B7"/>
    <w:rsid w:val="005C130B"/>
    <w:rsid w:val="00826F5C"/>
    <w:rsid w:val="009139A6"/>
    <w:rsid w:val="009448BB"/>
    <w:rsid w:val="00A3176C"/>
    <w:rsid w:val="00A816B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15080"/>
  <w15:chartTrackingRefBased/>
  <w15:docId w15:val="{02FADB98-2549-4C2B-9D57-4387337C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816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R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2022-03-22T17:32:00Z</dcterms:created>
  <dcterms:modified xsi:type="dcterms:W3CDTF">2022-03-22T17:34:00Z</dcterms:modified>
</cp:coreProperties>
</file>