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C7EDD" w14:textId="77777777" w:rsidR="00AB7540" w:rsidRDefault="00AB7540" w:rsidP="00AB754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Richard THEKYSTON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fl.1416)</w:t>
      </w:r>
    </w:p>
    <w:p w14:paraId="25DBC9E4" w14:textId="77777777" w:rsidR="00AB7540" w:rsidRDefault="00AB7540" w:rsidP="00AB754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of Durham. Carpenter.</w:t>
      </w:r>
    </w:p>
    <w:p w14:paraId="7BDCEEFD" w14:textId="77777777" w:rsidR="00AB7540" w:rsidRDefault="00AB7540" w:rsidP="00AB754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5C964D5" w14:textId="77777777" w:rsidR="00AB7540" w:rsidRDefault="00AB7540" w:rsidP="00AB754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A2E2235" w14:textId="77777777" w:rsidR="00AB7540" w:rsidRDefault="00AB7540" w:rsidP="00AB754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1416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He, John Belle(q.v.), Thomas Curwen(q.v.) and Gilbert Hunt(q.v.) </w:t>
      </w:r>
    </w:p>
    <w:p w14:paraId="56E33B7F" w14:textId="77777777" w:rsidR="00AB7540" w:rsidRDefault="00AB7540" w:rsidP="00AB754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organised the repairs to the house of John Barker(q.v.)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Framwelgate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66E54DF" w14:textId="77777777" w:rsidR="00AB7540" w:rsidRDefault="00AB7540" w:rsidP="00AB7540">
      <w:pPr>
        <w:pStyle w:val="NoSpacing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(“The Development of a Northern Town in the Later Middle Ages” The City of Durham ca.1250-1540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by Margaret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M.Counsell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submitted for the degree of D.Phil. at The University of York, Department of History, October 1485 p.86)</w:t>
      </w:r>
    </w:p>
    <w:p w14:paraId="31BAD1C5" w14:textId="77777777" w:rsidR="00AB7540" w:rsidRDefault="00AB7540" w:rsidP="00AB754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70E357A" w14:textId="77777777" w:rsidR="00AB7540" w:rsidRDefault="00AB7540" w:rsidP="00AB754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7266B07" w14:textId="77777777" w:rsidR="00AB7540" w:rsidRDefault="00AB7540" w:rsidP="00AB754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28 August 2022</w:t>
      </w:r>
    </w:p>
    <w:p w14:paraId="45E583D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1CDF6" w14:textId="77777777" w:rsidR="00AB7540" w:rsidRDefault="00AB7540" w:rsidP="009139A6">
      <w:r>
        <w:separator/>
      </w:r>
    </w:p>
  </w:endnote>
  <w:endnote w:type="continuationSeparator" w:id="0">
    <w:p w14:paraId="182ABAE5" w14:textId="77777777" w:rsidR="00AB7540" w:rsidRDefault="00AB754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44D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F7F0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23C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EF7D1" w14:textId="77777777" w:rsidR="00AB7540" w:rsidRDefault="00AB7540" w:rsidP="009139A6">
      <w:r>
        <w:separator/>
      </w:r>
    </w:p>
  </w:footnote>
  <w:footnote w:type="continuationSeparator" w:id="0">
    <w:p w14:paraId="629F075A" w14:textId="77777777" w:rsidR="00AB7540" w:rsidRDefault="00AB754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4FE5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5105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F425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540"/>
    <w:rsid w:val="000666E0"/>
    <w:rsid w:val="002510B7"/>
    <w:rsid w:val="005C130B"/>
    <w:rsid w:val="00826F5C"/>
    <w:rsid w:val="009139A6"/>
    <w:rsid w:val="009448BB"/>
    <w:rsid w:val="00A3176C"/>
    <w:rsid w:val="00AB7540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579C4"/>
  <w15:chartTrackingRefBased/>
  <w15:docId w15:val="{2EF01015-2F63-4E59-8492-D8FBB9737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2022-09-09T20:03:00Z</dcterms:created>
  <dcterms:modified xsi:type="dcterms:W3CDTF">2022-09-09T20:04:00Z</dcterms:modified>
</cp:coreProperties>
</file>