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9EFCE" w14:textId="77777777" w:rsidR="00002545" w:rsidRDefault="00002545" w:rsidP="0000254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Richard THEKYSTON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fl.1416)</w:t>
      </w:r>
    </w:p>
    <w:p w14:paraId="0E317786" w14:textId="77777777" w:rsidR="00002545" w:rsidRDefault="00002545" w:rsidP="0000254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 Carpenter.</w:t>
      </w:r>
    </w:p>
    <w:p w14:paraId="1AC30050" w14:textId="77777777" w:rsidR="00002545" w:rsidRDefault="00002545" w:rsidP="0000254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5EFAC1E" w14:textId="77777777" w:rsidR="00002545" w:rsidRDefault="00002545" w:rsidP="0000254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6AAD770" w14:textId="77777777" w:rsidR="00002545" w:rsidRDefault="00002545" w:rsidP="0000254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1416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worked on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burser’s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houses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Framwelgate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Elvet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17A3AD" w14:textId="77777777" w:rsidR="00002545" w:rsidRDefault="00002545" w:rsidP="00002545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p.85)</w:t>
      </w:r>
    </w:p>
    <w:p w14:paraId="2CEF0255" w14:textId="77777777" w:rsidR="00002545" w:rsidRDefault="00002545" w:rsidP="0000254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8395297" w14:textId="77777777" w:rsidR="00002545" w:rsidRDefault="00002545" w:rsidP="0000254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A225147" w14:textId="77777777" w:rsidR="00002545" w:rsidRDefault="00002545" w:rsidP="0000254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August 2022</w:t>
      </w:r>
    </w:p>
    <w:p w14:paraId="027BBA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6B762" w14:textId="77777777" w:rsidR="00002545" w:rsidRDefault="00002545" w:rsidP="009139A6">
      <w:r>
        <w:separator/>
      </w:r>
    </w:p>
  </w:endnote>
  <w:endnote w:type="continuationSeparator" w:id="0">
    <w:p w14:paraId="3D4C4A65" w14:textId="77777777" w:rsidR="00002545" w:rsidRDefault="000025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6F6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E2E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254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1FC6F" w14:textId="77777777" w:rsidR="00002545" w:rsidRDefault="00002545" w:rsidP="009139A6">
      <w:r>
        <w:separator/>
      </w:r>
    </w:p>
  </w:footnote>
  <w:footnote w:type="continuationSeparator" w:id="0">
    <w:p w14:paraId="651E435C" w14:textId="77777777" w:rsidR="00002545" w:rsidRDefault="000025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095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897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91B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45"/>
    <w:rsid w:val="0000254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FB602"/>
  <w15:chartTrackingRefBased/>
  <w15:docId w15:val="{E73BCA7D-1D9E-42F8-80A3-1703576D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2022-09-06T20:57:00Z</dcterms:created>
  <dcterms:modified xsi:type="dcterms:W3CDTF">2022-09-06T20:58:00Z</dcterms:modified>
</cp:coreProperties>
</file>