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20808" w14:textId="77777777" w:rsidR="000216F6" w:rsidRDefault="000216F6" w:rsidP="000216F6">
      <w:pPr>
        <w:pStyle w:val="NoSpacing"/>
      </w:pPr>
      <w:r>
        <w:rPr>
          <w:u w:val="single"/>
        </w:rPr>
        <w:t>James THEKENESSE</w:t>
      </w:r>
      <w:r>
        <w:t xml:space="preserve">       (fl.1461)</w:t>
      </w:r>
    </w:p>
    <w:p w14:paraId="661B0946" w14:textId="77777777" w:rsidR="000216F6" w:rsidRDefault="000216F6" w:rsidP="000216F6">
      <w:pPr>
        <w:pStyle w:val="NoSpacing"/>
      </w:pPr>
      <w:r>
        <w:t>Chaplain.</w:t>
      </w:r>
    </w:p>
    <w:p w14:paraId="363FB1A0" w14:textId="77777777" w:rsidR="000216F6" w:rsidRDefault="000216F6" w:rsidP="000216F6">
      <w:pPr>
        <w:pStyle w:val="NoSpacing"/>
      </w:pPr>
    </w:p>
    <w:p w14:paraId="448E0FE1" w14:textId="77777777" w:rsidR="000216F6" w:rsidRDefault="000216F6" w:rsidP="000216F6">
      <w:pPr>
        <w:pStyle w:val="NoSpacing"/>
      </w:pPr>
    </w:p>
    <w:p w14:paraId="190412E4" w14:textId="77777777" w:rsidR="000216F6" w:rsidRDefault="000216F6" w:rsidP="000216F6">
      <w:pPr>
        <w:pStyle w:val="NoSpacing"/>
      </w:pPr>
      <w:r>
        <w:t xml:space="preserve">  1 Aug.1461</w:t>
      </w:r>
      <w:r>
        <w:tab/>
        <w:t>He was granted a chantry in Chester Castle.</w:t>
      </w:r>
    </w:p>
    <w:p w14:paraId="4C557ABC" w14:textId="77777777" w:rsidR="000216F6" w:rsidRDefault="000216F6" w:rsidP="000216F6">
      <w:pPr>
        <w:pStyle w:val="NoSpacing"/>
      </w:pPr>
      <w:r>
        <w:tab/>
      </w:r>
      <w:r>
        <w:tab/>
        <w:t>(C.P.R. 1461-67 p.46)</w:t>
      </w:r>
    </w:p>
    <w:p w14:paraId="06526A33" w14:textId="77777777" w:rsidR="000216F6" w:rsidRDefault="000216F6" w:rsidP="000216F6">
      <w:pPr>
        <w:pStyle w:val="NoSpacing"/>
      </w:pPr>
    </w:p>
    <w:p w14:paraId="22C0C939" w14:textId="77777777" w:rsidR="000216F6" w:rsidRDefault="000216F6" w:rsidP="000216F6">
      <w:pPr>
        <w:pStyle w:val="NoSpacing"/>
      </w:pPr>
    </w:p>
    <w:p w14:paraId="58F44701" w14:textId="77777777" w:rsidR="000216F6" w:rsidRDefault="000216F6" w:rsidP="000216F6">
      <w:pPr>
        <w:pStyle w:val="NoSpacing"/>
      </w:pPr>
      <w:r>
        <w:t>23 July 2025</w:t>
      </w:r>
    </w:p>
    <w:p w14:paraId="3C809D5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5B966" w14:textId="77777777" w:rsidR="000216F6" w:rsidRDefault="000216F6" w:rsidP="009139A6">
      <w:r>
        <w:separator/>
      </w:r>
    </w:p>
  </w:endnote>
  <w:endnote w:type="continuationSeparator" w:id="0">
    <w:p w14:paraId="3B790040" w14:textId="77777777" w:rsidR="000216F6" w:rsidRDefault="000216F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ABD9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F003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9715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2BDEA" w14:textId="77777777" w:rsidR="000216F6" w:rsidRDefault="000216F6" w:rsidP="009139A6">
      <w:r>
        <w:separator/>
      </w:r>
    </w:p>
  </w:footnote>
  <w:footnote w:type="continuationSeparator" w:id="0">
    <w:p w14:paraId="2F99C4B1" w14:textId="77777777" w:rsidR="000216F6" w:rsidRDefault="000216F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A998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7599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6846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6F6"/>
    <w:rsid w:val="000216F6"/>
    <w:rsid w:val="000666E0"/>
    <w:rsid w:val="000A2E7A"/>
    <w:rsid w:val="001307AC"/>
    <w:rsid w:val="00190DFA"/>
    <w:rsid w:val="001D4929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BA4EF"/>
  <w15:chartTrackingRefBased/>
  <w15:docId w15:val="{1436AFDA-7DDF-40A6-9AE4-B22130B92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2025-07-25T18:52:00Z</dcterms:created>
  <dcterms:modified xsi:type="dcterms:W3CDTF">2025-07-25T18:52:00Z</dcterms:modified>
</cp:coreProperties>
</file>