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88B08" w14:textId="77777777" w:rsidR="00C11A91" w:rsidRDefault="00C11A91" w:rsidP="00C11A91">
      <w:pPr>
        <w:pStyle w:val="NoSpacing"/>
      </w:pPr>
      <w:r>
        <w:rPr>
          <w:u w:val="single"/>
        </w:rPr>
        <w:t>John THEIN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6CEA9A0E" w14:textId="77777777" w:rsidR="00C11A91" w:rsidRDefault="00C11A91" w:rsidP="00C11A91">
      <w:pPr>
        <w:pStyle w:val="NoSpacing"/>
      </w:pPr>
      <w:r>
        <w:t>of London. Merchant.</w:t>
      </w:r>
    </w:p>
    <w:p w14:paraId="7F24F75B" w14:textId="77777777" w:rsidR="00C11A91" w:rsidRDefault="00C11A91" w:rsidP="00C11A91">
      <w:pPr>
        <w:pStyle w:val="NoSpacing"/>
      </w:pPr>
    </w:p>
    <w:p w14:paraId="48324A08" w14:textId="77777777" w:rsidR="00C11A91" w:rsidRDefault="00C11A91" w:rsidP="00C11A91">
      <w:pPr>
        <w:pStyle w:val="NoSpacing"/>
      </w:pPr>
    </w:p>
    <w:p w14:paraId="5EC79B67" w14:textId="77777777" w:rsidR="00F15A16" w:rsidRDefault="00C11A91" w:rsidP="00C11A91">
      <w:pPr>
        <w:pStyle w:val="NoSpacing"/>
      </w:pPr>
      <w:r>
        <w:tab/>
        <w:t>1483</w:t>
      </w:r>
      <w:r>
        <w:tab/>
        <w:t xml:space="preserve">William Bussard of London, mercer(q.v.), brought a plaint of debt </w:t>
      </w:r>
    </w:p>
    <w:p w14:paraId="4C4EE501" w14:textId="4088E50B" w:rsidR="00C11A91" w:rsidRDefault="00C11A91" w:rsidP="00F15A16">
      <w:pPr>
        <w:pStyle w:val="NoSpacing"/>
        <w:ind w:left="720" w:firstLine="720"/>
      </w:pPr>
      <w:bookmarkStart w:id="0" w:name="_GoBack"/>
      <w:bookmarkEnd w:id="0"/>
      <w:r>
        <w:t>against him.</w:t>
      </w:r>
    </w:p>
    <w:p w14:paraId="09B437E0" w14:textId="77777777" w:rsidR="00C11A91" w:rsidRDefault="00C11A91" w:rsidP="00C11A91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61D03E0D" w14:textId="77777777" w:rsidR="00C11A91" w:rsidRDefault="00C11A91" w:rsidP="00C11A91">
      <w:pPr>
        <w:pStyle w:val="NoSpacing"/>
      </w:pPr>
    </w:p>
    <w:p w14:paraId="0CE962F9" w14:textId="77777777" w:rsidR="00C11A91" w:rsidRDefault="00C11A91" w:rsidP="00C11A91">
      <w:pPr>
        <w:pStyle w:val="NoSpacing"/>
      </w:pPr>
    </w:p>
    <w:p w14:paraId="7086B3A9" w14:textId="77777777" w:rsidR="00C11A91" w:rsidRDefault="00C11A91" w:rsidP="00C11A91">
      <w:pPr>
        <w:pStyle w:val="NoSpacing"/>
      </w:pPr>
      <w:r>
        <w:t>3 May 2019</w:t>
      </w:r>
    </w:p>
    <w:p w14:paraId="6B392F27" w14:textId="77777777" w:rsidR="00C11A91" w:rsidRPr="00E71FC3" w:rsidRDefault="00C11A91" w:rsidP="00E71FC3">
      <w:pPr>
        <w:pStyle w:val="NoSpacing"/>
      </w:pPr>
    </w:p>
    <w:sectPr w:rsidR="00C11A91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CB5B02" w14:textId="77777777" w:rsidR="00C11A91" w:rsidRDefault="00C11A91" w:rsidP="00E71FC3">
      <w:pPr>
        <w:spacing w:after="0" w:line="240" w:lineRule="auto"/>
      </w:pPr>
      <w:r>
        <w:separator/>
      </w:r>
    </w:p>
  </w:endnote>
  <w:endnote w:type="continuationSeparator" w:id="0">
    <w:p w14:paraId="47B7F7C4" w14:textId="77777777" w:rsidR="00C11A91" w:rsidRDefault="00C11A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ECCED" w14:textId="77777777" w:rsidR="00C11A91" w:rsidRPr="00E71FC3" w:rsidRDefault="00C11A91">
    <w:pPr>
      <w:pStyle w:val="Footer"/>
    </w:pPr>
    <w:r>
      <w:t xml:space="preserve">Compilation 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D2ECF3" w14:textId="77777777" w:rsidR="00C11A91" w:rsidRDefault="00C11A91" w:rsidP="00E71FC3">
      <w:pPr>
        <w:spacing w:after="0" w:line="240" w:lineRule="auto"/>
      </w:pPr>
      <w:r>
        <w:separator/>
      </w:r>
    </w:p>
  </w:footnote>
  <w:footnote w:type="continuationSeparator" w:id="0">
    <w:p w14:paraId="58DC2D2B" w14:textId="77777777" w:rsidR="00C11A91" w:rsidRDefault="00C11A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A91"/>
    <w:rsid w:val="001A7C09"/>
    <w:rsid w:val="00577BD5"/>
    <w:rsid w:val="00656CBA"/>
    <w:rsid w:val="006A1F77"/>
    <w:rsid w:val="00733BE7"/>
    <w:rsid w:val="00AB52E8"/>
    <w:rsid w:val="00B16D3F"/>
    <w:rsid w:val="00BB41AC"/>
    <w:rsid w:val="00C11A91"/>
    <w:rsid w:val="00E71FC3"/>
    <w:rsid w:val="00EF4813"/>
    <w:rsid w:val="00F1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78244"/>
  <w15:chartTrackingRefBased/>
  <w15:docId w15:val="{1DFA1A91-2121-48A4-AC37-9392BD4D2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25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2019-05-29T16:39:00Z</dcterms:created>
  <dcterms:modified xsi:type="dcterms:W3CDTF">2019-05-29T17:04:00Z</dcterms:modified>
</cp:coreProperties>
</file>