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5DB62B" w14:textId="77777777" w:rsidR="00026DD4" w:rsidRDefault="00026DD4" w:rsidP="00026DD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THEDOME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51226198" w14:textId="77777777" w:rsidR="00026DD4" w:rsidRDefault="00026DD4" w:rsidP="00026DD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2F06D31F" w14:textId="77777777" w:rsidR="00026DD4" w:rsidRDefault="00026DD4" w:rsidP="00026DD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3DE0A01" w14:textId="77777777" w:rsidR="00026DD4" w:rsidRDefault="00026DD4" w:rsidP="00026DD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832959D" w14:textId="77777777" w:rsidR="00026DD4" w:rsidRDefault="00026DD4" w:rsidP="00026DD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77A28C49" w14:textId="77777777" w:rsidR="00026DD4" w:rsidRDefault="00026DD4" w:rsidP="00026DD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31ECCE12" w14:textId="77777777" w:rsidR="00026DD4" w:rsidRPr="00065994" w:rsidRDefault="00026DD4" w:rsidP="00026DD4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64AA64A0" w14:textId="77777777" w:rsidR="00026DD4" w:rsidRDefault="00026DD4" w:rsidP="00026DD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77E33107" w14:textId="77777777" w:rsidR="00026DD4" w:rsidRDefault="00026DD4" w:rsidP="00026DD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1DCD0C1" w14:textId="77777777" w:rsidR="00026DD4" w:rsidRDefault="00026DD4" w:rsidP="00026DD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F4155A6" w14:textId="77777777" w:rsidR="00026DD4" w:rsidRDefault="00026DD4" w:rsidP="00026DD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20 April 2024</w:t>
      </w:r>
    </w:p>
    <w:p w14:paraId="56D2633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80F0E7" w14:textId="77777777" w:rsidR="00026DD4" w:rsidRDefault="00026DD4" w:rsidP="009139A6">
      <w:r>
        <w:separator/>
      </w:r>
    </w:p>
  </w:endnote>
  <w:endnote w:type="continuationSeparator" w:id="0">
    <w:p w14:paraId="1DDD1403" w14:textId="77777777" w:rsidR="00026DD4" w:rsidRDefault="00026D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75D5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2C24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2028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181FD0" w14:textId="77777777" w:rsidR="00026DD4" w:rsidRDefault="00026DD4" w:rsidP="009139A6">
      <w:r>
        <w:separator/>
      </w:r>
    </w:p>
  </w:footnote>
  <w:footnote w:type="continuationSeparator" w:id="0">
    <w:p w14:paraId="1DBBFA5A" w14:textId="77777777" w:rsidR="00026DD4" w:rsidRDefault="00026D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D700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E8F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71E7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DD4"/>
    <w:rsid w:val="00026DD4"/>
    <w:rsid w:val="000666E0"/>
    <w:rsid w:val="002510B7"/>
    <w:rsid w:val="00270799"/>
    <w:rsid w:val="0035310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A4AA7"/>
  <w15:chartTrackingRefBased/>
  <w15:docId w15:val="{0450CE30-9A17-480F-B003-8C4983112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2024-06-09T19:29:00Z</dcterms:created>
  <dcterms:modified xsi:type="dcterms:W3CDTF">2024-06-09T19:29:00Z</dcterms:modified>
</cp:coreProperties>
</file>