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70A29" w14:textId="77777777" w:rsidR="005F36A8" w:rsidRDefault="005F36A8" w:rsidP="005F36A8">
      <w:pPr>
        <w:pStyle w:val="NoSpacing"/>
      </w:pPr>
      <w:r>
        <w:rPr>
          <w:u w:val="single"/>
        </w:rPr>
        <w:t>John THEDELTHORP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14:paraId="348D97E5" w14:textId="77777777" w:rsidR="005F36A8" w:rsidRDefault="005F36A8" w:rsidP="005F36A8">
      <w:pPr>
        <w:pStyle w:val="NoSpacing"/>
      </w:pPr>
    </w:p>
    <w:p w14:paraId="3708ED3B" w14:textId="77777777" w:rsidR="005F36A8" w:rsidRDefault="005F36A8" w:rsidP="005F36A8">
      <w:pPr>
        <w:pStyle w:val="NoSpacing"/>
      </w:pPr>
    </w:p>
    <w:p w14:paraId="6C81BD62" w14:textId="77777777" w:rsidR="005F36A8" w:rsidRDefault="005F36A8" w:rsidP="005F36A8">
      <w:pPr>
        <w:pStyle w:val="NoSpacing"/>
      </w:pPr>
      <w:r>
        <w:t>21 Jan.1428</w:t>
      </w:r>
      <w:r>
        <w:tab/>
        <w:t>He was a juror on the inquisition post mortem held in the Guildhall,</w:t>
      </w:r>
    </w:p>
    <w:p w14:paraId="484B4758" w14:textId="77777777" w:rsidR="005F36A8" w:rsidRDefault="005F36A8" w:rsidP="005F36A8">
      <w:pPr>
        <w:pStyle w:val="NoSpacing"/>
      </w:pPr>
      <w:r>
        <w:tab/>
      </w:r>
      <w:r>
        <w:tab/>
        <w:t>Lincoln, into lands of the late Elizabeth de Beaumont(q.v.).</w:t>
      </w:r>
    </w:p>
    <w:p w14:paraId="0AFCE6CB" w14:textId="77777777" w:rsidR="005F36A8" w:rsidRDefault="005F36A8" w:rsidP="005F36A8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23-99)</w:t>
      </w:r>
    </w:p>
    <w:p w14:paraId="232EBBD6" w14:textId="77777777" w:rsidR="005F36A8" w:rsidRDefault="005F36A8" w:rsidP="005F36A8">
      <w:pPr>
        <w:pStyle w:val="NoSpacing"/>
      </w:pPr>
    </w:p>
    <w:p w14:paraId="52E8BC29" w14:textId="77777777" w:rsidR="005F36A8" w:rsidRDefault="005F36A8" w:rsidP="005F36A8">
      <w:pPr>
        <w:pStyle w:val="NoSpacing"/>
      </w:pPr>
    </w:p>
    <w:p w14:paraId="45874C4F" w14:textId="77777777" w:rsidR="005F36A8" w:rsidRDefault="005F36A8" w:rsidP="005F36A8">
      <w:pPr>
        <w:pStyle w:val="NoSpacing"/>
      </w:pPr>
      <w:r>
        <w:t>14 January 2019</w:t>
      </w:r>
    </w:p>
    <w:p w14:paraId="7775761C" w14:textId="50E5BA1A" w:rsidR="006B2F86" w:rsidRPr="005F36A8" w:rsidRDefault="005F36A8" w:rsidP="00E71FC3">
      <w:pPr>
        <w:pStyle w:val="NoSpacing"/>
      </w:pPr>
      <w:bookmarkStart w:id="0" w:name="_GoBack"/>
      <w:bookmarkEnd w:id="0"/>
    </w:p>
    <w:sectPr w:rsidR="006B2F86" w:rsidRPr="005F36A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D64C3D" w14:textId="77777777" w:rsidR="005F36A8" w:rsidRDefault="005F36A8" w:rsidP="00E71FC3">
      <w:pPr>
        <w:spacing w:after="0" w:line="240" w:lineRule="auto"/>
      </w:pPr>
      <w:r>
        <w:separator/>
      </w:r>
    </w:p>
  </w:endnote>
  <w:endnote w:type="continuationSeparator" w:id="0">
    <w:p w14:paraId="16ED435D" w14:textId="77777777" w:rsidR="005F36A8" w:rsidRDefault="005F36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5942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95048E" w14:textId="77777777" w:rsidR="005F36A8" w:rsidRDefault="005F36A8" w:rsidP="00E71FC3">
      <w:pPr>
        <w:spacing w:after="0" w:line="240" w:lineRule="auto"/>
      </w:pPr>
      <w:r>
        <w:separator/>
      </w:r>
    </w:p>
  </w:footnote>
  <w:footnote w:type="continuationSeparator" w:id="0">
    <w:p w14:paraId="64918878" w14:textId="77777777" w:rsidR="005F36A8" w:rsidRDefault="005F36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6A8"/>
    <w:rsid w:val="001A7C09"/>
    <w:rsid w:val="00577BD5"/>
    <w:rsid w:val="005F36A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41E52"/>
  <w15:chartTrackingRefBased/>
  <w15:docId w15:val="{D4ABF87F-04FB-45EF-8ACA-6DB289A5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2019-01-14T21:33:00Z</dcterms:created>
  <dcterms:modified xsi:type="dcterms:W3CDTF">2019-01-14T21:33:00Z</dcterms:modified>
</cp:coreProperties>
</file>