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9E158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THEDE</w:t>
      </w:r>
      <w:r>
        <w:rPr>
          <w:rFonts w:eastAsia="Times New Roman" w:cs="Times New Roman"/>
          <w:szCs w:val="24"/>
        </w:rPr>
        <w:t xml:space="preserve">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6A469ECB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Bread Street Ward, London.</w:t>
      </w:r>
    </w:p>
    <w:p w14:paraId="3246C9EF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</w:p>
    <w:p w14:paraId="60BDADCA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</w:p>
    <w:p w14:paraId="67C101A9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7269A415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9C8A4DA" w14:textId="77777777" w:rsidR="00E34193" w:rsidRDefault="00E34193" w:rsidP="00E3419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 110 n.3)</w:t>
      </w:r>
    </w:p>
    <w:p w14:paraId="01691657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</w:p>
    <w:p w14:paraId="378AC499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</w:p>
    <w:p w14:paraId="61A4F5E0" w14:textId="77777777" w:rsidR="00E34193" w:rsidRDefault="00E34193" w:rsidP="00E3419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April 2023</w:t>
      </w:r>
    </w:p>
    <w:p w14:paraId="424676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6562" w14:textId="77777777" w:rsidR="00E34193" w:rsidRDefault="00E34193" w:rsidP="009139A6">
      <w:r>
        <w:separator/>
      </w:r>
    </w:p>
  </w:endnote>
  <w:endnote w:type="continuationSeparator" w:id="0">
    <w:p w14:paraId="6E12FC1B" w14:textId="77777777" w:rsidR="00E34193" w:rsidRDefault="00E341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0D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77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42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B5346" w14:textId="77777777" w:rsidR="00E34193" w:rsidRDefault="00E34193" w:rsidP="009139A6">
      <w:r>
        <w:separator/>
      </w:r>
    </w:p>
  </w:footnote>
  <w:footnote w:type="continuationSeparator" w:id="0">
    <w:p w14:paraId="3409E551" w14:textId="77777777" w:rsidR="00E34193" w:rsidRDefault="00E341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726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73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71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9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419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BBF27"/>
  <w15:chartTrackingRefBased/>
  <w15:docId w15:val="{758ABCBD-E62B-46E0-A7EE-CAC91C06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2023-04-20T21:21:00Z</dcterms:created>
  <dcterms:modified xsi:type="dcterms:W3CDTF">2023-04-20T21:21:00Z</dcterms:modified>
</cp:coreProperties>
</file>