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THEDE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b.ca.1364)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carried a burning torch to South Acre church, Norfolk, before the 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baptism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Narburgh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24-127)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Lynn to prove the age of William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Narburgh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He remembered the occasion for the above reason.  (ibid.)</w:t>
      </w: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F12" w:rsidRDefault="00582F12" w:rsidP="00582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p w:rsidR="006B2F86" w:rsidRPr="00E71FC3" w:rsidRDefault="00582F1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F12" w:rsidRDefault="00582F12" w:rsidP="00E71FC3">
      <w:pPr>
        <w:spacing w:after="0" w:line="240" w:lineRule="auto"/>
      </w:pPr>
      <w:r>
        <w:separator/>
      </w:r>
    </w:p>
  </w:endnote>
  <w:endnote w:type="continuationSeparator" w:id="0">
    <w:p w:rsidR="00582F12" w:rsidRDefault="00582F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F12" w:rsidRDefault="00582F12" w:rsidP="00E71FC3">
      <w:pPr>
        <w:spacing w:after="0" w:line="240" w:lineRule="auto"/>
      </w:pPr>
      <w:r>
        <w:separator/>
      </w:r>
    </w:p>
  </w:footnote>
  <w:footnote w:type="continuationSeparator" w:id="0">
    <w:p w:rsidR="00582F12" w:rsidRDefault="00582F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12"/>
    <w:rsid w:val="00582F1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086A19-7D76-49B9-B947-7BB76BE1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2016-04-03T22:03:00Z</dcterms:created>
  <dcterms:modified xsi:type="dcterms:W3CDTF">2016-04-03T22:04:00Z</dcterms:modified>
</cp:coreProperties>
</file>