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FB1" w:rsidRDefault="00EF2FB1" w:rsidP="00EF2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THECKER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EF2FB1" w:rsidRDefault="00EF2FB1" w:rsidP="00EF2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 Retford, Nottinghamshire. Thatcher.</w:t>
      </w:r>
    </w:p>
    <w:p w:rsidR="00EF2FB1" w:rsidRDefault="00EF2FB1" w:rsidP="00EF2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2FB1" w:rsidRDefault="00EF2FB1" w:rsidP="00EF2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2FB1" w:rsidRDefault="00EF2FB1" w:rsidP="00EF2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Lord of East Retford(q.v.) brought a plaint of trespass and taking</w:t>
      </w:r>
    </w:p>
    <w:p w:rsidR="00EF2FB1" w:rsidRDefault="00EF2FB1" w:rsidP="00EF2FB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animals against him, Thomas Sterop of Sutton on Trent(q.v.), John Sterop of of Hayton(q.v.) and William Beker of Clarborough(q.v.).</w:t>
      </w:r>
    </w:p>
    <w:p w:rsidR="00EF2FB1" w:rsidRPr="00EE426C" w:rsidRDefault="00EF2FB1" w:rsidP="00EF2FB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EF2FB1" w:rsidRDefault="00EF2FB1" w:rsidP="00EF2FB1">
      <w:pPr>
        <w:pStyle w:val="NoSpacing"/>
        <w:rPr>
          <w:rFonts w:ascii="Times New Roman" w:hAnsi="Times New Roman" w:cs="Times New Roman"/>
        </w:rPr>
      </w:pPr>
    </w:p>
    <w:p w:rsidR="00EF2FB1" w:rsidRDefault="00EF2FB1" w:rsidP="00EF2FB1">
      <w:pPr>
        <w:pStyle w:val="NoSpacing"/>
        <w:rPr>
          <w:rFonts w:ascii="Times New Roman" w:hAnsi="Times New Roman" w:cs="Times New Roman"/>
        </w:rPr>
      </w:pPr>
    </w:p>
    <w:p w:rsidR="00EF2FB1" w:rsidRDefault="00EF2FB1" w:rsidP="00EF2F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5C4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95C4D">
        <w:rPr>
          <w:rFonts w:ascii="Times New Roman" w:hAnsi="Times New Roman" w:cs="Times New Roman"/>
          <w:sz w:val="24"/>
          <w:szCs w:val="24"/>
        </w:rPr>
        <w:t xml:space="preserve">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FB1" w:rsidRDefault="00EF2FB1" w:rsidP="00564E3C">
      <w:pPr>
        <w:spacing w:after="0" w:line="240" w:lineRule="auto"/>
      </w:pPr>
      <w:r>
        <w:separator/>
      </w:r>
    </w:p>
  </w:endnote>
  <w:endnote w:type="continuationSeparator" w:id="0">
    <w:p w:rsidR="00EF2FB1" w:rsidRDefault="00EF2FB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2FB1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FB1" w:rsidRDefault="00EF2FB1" w:rsidP="00564E3C">
      <w:pPr>
        <w:spacing w:after="0" w:line="240" w:lineRule="auto"/>
      </w:pPr>
      <w:r>
        <w:separator/>
      </w:r>
    </w:p>
  </w:footnote>
  <w:footnote w:type="continuationSeparator" w:id="0">
    <w:p w:rsidR="00EF2FB1" w:rsidRDefault="00EF2FB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B1"/>
    <w:rsid w:val="00372DC6"/>
    <w:rsid w:val="00564E3C"/>
    <w:rsid w:val="0064591D"/>
    <w:rsid w:val="00DD5B8A"/>
    <w:rsid w:val="00EB41B8"/>
    <w:rsid w:val="00EF2FB1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DAC633-D512-478A-834A-73040D97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F2F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2015-10-22T18:44:00Z</dcterms:created>
  <dcterms:modified xsi:type="dcterms:W3CDTF">2015-10-22T18:45:00Z</dcterms:modified>
</cp:coreProperties>
</file>