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1BB67" w14:textId="77777777" w:rsidR="00DE71AD" w:rsidRDefault="00DE71AD" w:rsidP="00DE7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THECKER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3DF504F" w14:textId="77777777" w:rsidR="00DE71AD" w:rsidRDefault="00DE71AD" w:rsidP="00DE7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Eastburn, West Riding of Yorkshire. Husbandman.</w:t>
      </w:r>
    </w:p>
    <w:p w14:paraId="6918C422" w14:textId="77777777" w:rsidR="00DE71AD" w:rsidRDefault="00DE71AD" w:rsidP="00DE71AD">
      <w:pPr>
        <w:pStyle w:val="NoSpacing"/>
        <w:rPr>
          <w:rFonts w:cs="Times New Roman"/>
          <w:szCs w:val="24"/>
        </w:rPr>
      </w:pPr>
    </w:p>
    <w:p w14:paraId="76293998" w14:textId="77777777" w:rsidR="00DE71AD" w:rsidRDefault="00DE71AD" w:rsidP="00DE71AD">
      <w:pPr>
        <w:pStyle w:val="NoSpacing"/>
        <w:rPr>
          <w:rFonts w:cs="Times New Roman"/>
          <w:szCs w:val="24"/>
        </w:rPr>
      </w:pPr>
    </w:p>
    <w:p w14:paraId="269375FB" w14:textId="77777777" w:rsidR="00DE71AD" w:rsidRDefault="00DE71AD" w:rsidP="00DE7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against him and four others.</w:t>
      </w:r>
    </w:p>
    <w:p w14:paraId="0221D81B" w14:textId="77777777" w:rsidR="00DE71AD" w:rsidRDefault="00DE71AD" w:rsidP="00DE7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76C46F1" w14:textId="77777777" w:rsidR="00DE71AD" w:rsidRDefault="00DE71AD" w:rsidP="00DE71AD">
      <w:pPr>
        <w:pStyle w:val="NoSpacing"/>
        <w:rPr>
          <w:rFonts w:cs="Times New Roman"/>
          <w:szCs w:val="24"/>
        </w:rPr>
      </w:pPr>
    </w:p>
    <w:p w14:paraId="3FEA822A" w14:textId="77777777" w:rsidR="00DE71AD" w:rsidRDefault="00DE71AD" w:rsidP="00DE71AD">
      <w:pPr>
        <w:pStyle w:val="NoSpacing"/>
        <w:rPr>
          <w:rFonts w:cs="Times New Roman"/>
          <w:szCs w:val="24"/>
        </w:rPr>
      </w:pPr>
    </w:p>
    <w:p w14:paraId="22906458" w14:textId="77777777" w:rsidR="00DE71AD" w:rsidRDefault="00DE71AD" w:rsidP="00DE7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3FAAEB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68802" w14:textId="77777777" w:rsidR="00DE71AD" w:rsidRDefault="00DE71AD" w:rsidP="009139A6">
      <w:r>
        <w:separator/>
      </w:r>
    </w:p>
  </w:endnote>
  <w:endnote w:type="continuationSeparator" w:id="0">
    <w:p w14:paraId="4064E946" w14:textId="77777777" w:rsidR="00DE71AD" w:rsidRDefault="00DE71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44F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EB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AC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136BA" w14:textId="77777777" w:rsidR="00DE71AD" w:rsidRDefault="00DE71AD" w:rsidP="009139A6">
      <w:r>
        <w:separator/>
      </w:r>
    </w:p>
  </w:footnote>
  <w:footnote w:type="continuationSeparator" w:id="0">
    <w:p w14:paraId="1E805DA4" w14:textId="77777777" w:rsidR="00DE71AD" w:rsidRDefault="00DE71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8DF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C12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97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A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71A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7AD4F"/>
  <w15:chartTrackingRefBased/>
  <w15:docId w15:val="{CE982E70-4BB9-4E02-8A07-DC4427E0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71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2023-03-03T20:27:00Z</dcterms:created>
  <dcterms:modified xsi:type="dcterms:W3CDTF">2023-03-03T20:27:00Z</dcterms:modified>
</cp:coreProperties>
</file>