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AB7405" w14:textId="77777777" w:rsidR="0093781D" w:rsidRDefault="0093781D" w:rsidP="0093781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THECKER, junior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fl.1483)</w:t>
      </w:r>
    </w:p>
    <w:p w14:paraId="728ED4E1" w14:textId="77777777" w:rsidR="0093781D" w:rsidRDefault="0093781D" w:rsidP="0093781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Eastburn, West Riding of Yorkshire. Yeoman.</w:t>
      </w:r>
    </w:p>
    <w:p w14:paraId="6C89BF9C" w14:textId="77777777" w:rsidR="0093781D" w:rsidRDefault="0093781D" w:rsidP="0093781D">
      <w:pPr>
        <w:pStyle w:val="NoSpacing"/>
        <w:rPr>
          <w:rFonts w:cs="Times New Roman"/>
          <w:szCs w:val="24"/>
        </w:rPr>
      </w:pPr>
    </w:p>
    <w:p w14:paraId="7B88B7E2" w14:textId="77777777" w:rsidR="0093781D" w:rsidRDefault="0093781D" w:rsidP="0093781D">
      <w:pPr>
        <w:pStyle w:val="NoSpacing"/>
        <w:rPr>
          <w:rFonts w:cs="Times New Roman"/>
          <w:szCs w:val="24"/>
        </w:rPr>
      </w:pPr>
    </w:p>
    <w:p w14:paraId="47034ED0" w14:textId="77777777" w:rsidR="0093781D" w:rsidRDefault="0093781D" w:rsidP="0093781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 xml:space="preserve">Joan </w:t>
      </w:r>
      <w:proofErr w:type="spellStart"/>
      <w:r>
        <w:rPr>
          <w:rFonts w:cs="Times New Roman"/>
          <w:szCs w:val="24"/>
        </w:rPr>
        <w:t>Plompton</w:t>
      </w:r>
      <w:proofErr w:type="spellEnd"/>
      <w:r>
        <w:rPr>
          <w:rFonts w:cs="Times New Roman"/>
          <w:szCs w:val="24"/>
        </w:rPr>
        <w:t>(q.v.) brought a plaint of trespass against him and four others.</w:t>
      </w:r>
    </w:p>
    <w:p w14:paraId="64F36930" w14:textId="77777777" w:rsidR="0093781D" w:rsidRDefault="0093781D" w:rsidP="0093781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</w:t>
      </w:r>
      <w:hyperlink r:id="rId6" w:history="1">
        <w:r>
          <w:rPr>
            <w:rStyle w:val="Hyperlink"/>
            <w:rFonts w:cs="Times New Roman"/>
            <w:szCs w:val="24"/>
          </w:rPr>
          <w:t xml:space="preserve">http://aalt.law.uh.edu/Indices/CP40Indices/CP40no883Pl.htm  </w:t>
        </w:r>
      </w:hyperlink>
      <w:r>
        <w:rPr>
          <w:rFonts w:cs="Times New Roman"/>
          <w:szCs w:val="24"/>
        </w:rPr>
        <w:t>)</w:t>
      </w:r>
    </w:p>
    <w:p w14:paraId="6917384B" w14:textId="77777777" w:rsidR="0093781D" w:rsidRDefault="0093781D" w:rsidP="0093781D">
      <w:pPr>
        <w:pStyle w:val="NoSpacing"/>
        <w:rPr>
          <w:rFonts w:cs="Times New Roman"/>
          <w:szCs w:val="24"/>
        </w:rPr>
      </w:pPr>
    </w:p>
    <w:p w14:paraId="3AD777A1" w14:textId="77777777" w:rsidR="0093781D" w:rsidRDefault="0093781D" w:rsidP="0093781D">
      <w:pPr>
        <w:pStyle w:val="NoSpacing"/>
        <w:rPr>
          <w:rFonts w:cs="Times New Roman"/>
          <w:szCs w:val="24"/>
        </w:rPr>
      </w:pPr>
    </w:p>
    <w:p w14:paraId="771521EB" w14:textId="77777777" w:rsidR="0093781D" w:rsidRDefault="0093781D" w:rsidP="0093781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21 January 2023</w:t>
      </w:r>
    </w:p>
    <w:p w14:paraId="3A538805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F32334" w14:textId="77777777" w:rsidR="0093781D" w:rsidRDefault="0093781D" w:rsidP="009139A6">
      <w:r>
        <w:separator/>
      </w:r>
    </w:p>
  </w:endnote>
  <w:endnote w:type="continuationSeparator" w:id="0">
    <w:p w14:paraId="0C228215" w14:textId="77777777" w:rsidR="0093781D" w:rsidRDefault="0093781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8D0D0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01E7D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F74E0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95EA94" w14:textId="77777777" w:rsidR="0093781D" w:rsidRDefault="0093781D" w:rsidP="009139A6">
      <w:r>
        <w:separator/>
      </w:r>
    </w:p>
  </w:footnote>
  <w:footnote w:type="continuationSeparator" w:id="0">
    <w:p w14:paraId="5B757B74" w14:textId="77777777" w:rsidR="0093781D" w:rsidRDefault="0093781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6B155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B55AD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CA138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781D"/>
    <w:rsid w:val="000666E0"/>
    <w:rsid w:val="002510B7"/>
    <w:rsid w:val="005C130B"/>
    <w:rsid w:val="00826F5C"/>
    <w:rsid w:val="009139A6"/>
    <w:rsid w:val="0093781D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ED28B3"/>
  <w15:chartTrackingRefBased/>
  <w15:docId w15:val="{2F2C9473-59CB-4703-AE0E-07EFB65623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93781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6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45</Words>
  <Characters>263</Characters>
  <Application>Microsoft Office Word</Application>
  <DocSecurity>0</DocSecurity>
  <Lines>2</Lines>
  <Paragraphs>1</Paragraphs>
  <ScaleCrop>false</ScaleCrop>
  <Company/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2023-03-03T20:29:00Z</dcterms:created>
  <dcterms:modified xsi:type="dcterms:W3CDTF">2023-03-03T20:30:00Z</dcterms:modified>
</cp:coreProperties>
</file>