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9554" w14:textId="77777777" w:rsidR="00A57600" w:rsidRDefault="00A57600" w:rsidP="00A57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THAXTER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5D445F14" w14:textId="77777777" w:rsidR="00A57600" w:rsidRDefault="00A57600" w:rsidP="00A57600">
      <w:pPr>
        <w:pStyle w:val="NoSpacing"/>
        <w:rPr>
          <w:rFonts w:cs="Times New Roman"/>
          <w:szCs w:val="24"/>
        </w:rPr>
      </w:pPr>
    </w:p>
    <w:p w14:paraId="23005883" w14:textId="77777777" w:rsidR="00A57600" w:rsidRDefault="00A57600" w:rsidP="00A57600">
      <w:pPr>
        <w:pStyle w:val="NoSpacing"/>
        <w:rPr>
          <w:rFonts w:cs="Times New Roman"/>
          <w:szCs w:val="24"/>
        </w:rPr>
      </w:pPr>
    </w:p>
    <w:p w14:paraId="5F504FB0" w14:textId="77777777" w:rsidR="00A57600" w:rsidRDefault="00A57600" w:rsidP="00A57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Watton, Norfolk,</w:t>
      </w:r>
    </w:p>
    <w:p w14:paraId="270DF253" w14:textId="77777777" w:rsidR="00A57600" w:rsidRDefault="00A57600" w:rsidP="00A576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John Conyers.</w:t>
      </w:r>
    </w:p>
    <w:p w14:paraId="5D161665" w14:textId="77777777" w:rsidR="00A57600" w:rsidRDefault="00A57600" w:rsidP="00A5760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365FC08" w14:textId="77777777" w:rsidR="00A57600" w:rsidRDefault="00A57600" w:rsidP="00A5760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p.156)</w:t>
      </w:r>
    </w:p>
    <w:p w14:paraId="6A82827D" w14:textId="77777777" w:rsidR="00A57600" w:rsidRDefault="00A57600" w:rsidP="00A57600">
      <w:pPr>
        <w:pStyle w:val="NoSpacing"/>
        <w:rPr>
          <w:rFonts w:eastAsia="Times New Roman" w:cs="Times New Roman"/>
          <w:szCs w:val="24"/>
        </w:rPr>
      </w:pPr>
    </w:p>
    <w:p w14:paraId="2BD4EF78" w14:textId="77777777" w:rsidR="00A57600" w:rsidRDefault="00A57600" w:rsidP="00A57600">
      <w:pPr>
        <w:pStyle w:val="NoSpacing"/>
        <w:rPr>
          <w:rFonts w:eastAsia="Times New Roman" w:cs="Times New Roman"/>
          <w:szCs w:val="24"/>
        </w:rPr>
      </w:pPr>
    </w:p>
    <w:p w14:paraId="22F3A450" w14:textId="77777777" w:rsidR="00A57600" w:rsidRDefault="00A57600" w:rsidP="00A5760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068A30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6DDD6" w14:textId="77777777" w:rsidR="00A57600" w:rsidRDefault="00A57600" w:rsidP="009139A6">
      <w:r>
        <w:separator/>
      </w:r>
    </w:p>
  </w:endnote>
  <w:endnote w:type="continuationSeparator" w:id="0">
    <w:p w14:paraId="14228306" w14:textId="77777777" w:rsidR="00A57600" w:rsidRDefault="00A576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C0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FB8B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B06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863E" w14:textId="77777777" w:rsidR="00A57600" w:rsidRDefault="00A57600" w:rsidP="009139A6">
      <w:r>
        <w:separator/>
      </w:r>
    </w:p>
  </w:footnote>
  <w:footnote w:type="continuationSeparator" w:id="0">
    <w:p w14:paraId="4448F1CC" w14:textId="77777777" w:rsidR="00A57600" w:rsidRDefault="00A576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D92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018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186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00"/>
    <w:rsid w:val="000666E0"/>
    <w:rsid w:val="002510B7"/>
    <w:rsid w:val="005C130B"/>
    <w:rsid w:val="00826F5C"/>
    <w:rsid w:val="009139A6"/>
    <w:rsid w:val="009448BB"/>
    <w:rsid w:val="00947624"/>
    <w:rsid w:val="00A3176C"/>
    <w:rsid w:val="00A5760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A955"/>
  <w15:chartTrackingRefBased/>
  <w15:docId w15:val="{8CD4421E-4251-480D-8EB9-15CDFB2D1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2023-11-24T20:11:00Z</dcterms:created>
  <dcterms:modified xsi:type="dcterms:W3CDTF">2023-11-24T20:11:00Z</dcterms:modified>
</cp:coreProperties>
</file>