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D15A9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THATCHER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B84DA12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Wordwell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Suffolk. Husbandman.</w:t>
      </w:r>
    </w:p>
    <w:p w14:paraId="12AED10A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9620B5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571A2CF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Jermyn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Rushbrooke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</w:t>
      </w:r>
    </w:p>
    <w:p w14:paraId="637FBDFB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Carte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Hengrave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Legat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36A83DC5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F568482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26562D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C4EC5E" w14:textId="77777777" w:rsidR="004F0628" w:rsidRDefault="004F0628" w:rsidP="004F062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March 2021</w:t>
      </w:r>
    </w:p>
    <w:p w14:paraId="11ECDB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19B5F" w14:textId="77777777" w:rsidR="004F0628" w:rsidRDefault="004F0628" w:rsidP="009139A6">
      <w:r>
        <w:separator/>
      </w:r>
    </w:p>
  </w:endnote>
  <w:endnote w:type="continuationSeparator" w:id="0">
    <w:p w14:paraId="5DC8FD2F" w14:textId="77777777" w:rsidR="004F0628" w:rsidRDefault="004F06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55E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FBCA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8A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DB2F5" w14:textId="77777777" w:rsidR="004F0628" w:rsidRDefault="004F0628" w:rsidP="009139A6">
      <w:r>
        <w:separator/>
      </w:r>
    </w:p>
  </w:footnote>
  <w:footnote w:type="continuationSeparator" w:id="0">
    <w:p w14:paraId="053371D9" w14:textId="77777777" w:rsidR="004F0628" w:rsidRDefault="004F06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C5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D0B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A1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28"/>
    <w:rsid w:val="000666E0"/>
    <w:rsid w:val="002510B7"/>
    <w:rsid w:val="004F062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4D665"/>
  <w15:chartTrackingRefBased/>
  <w15:docId w15:val="{388E9158-9E8D-4C92-A71C-410F9E42A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06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2021-04-25T13:07:00Z</dcterms:created>
  <dcterms:modified xsi:type="dcterms:W3CDTF">2021-04-25T13:07:00Z</dcterms:modified>
</cp:coreProperties>
</file>