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0A96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THATCHER</w:t>
      </w:r>
      <w:r>
        <w:rPr>
          <w:rFonts w:cs="Times New Roman"/>
          <w:szCs w:val="24"/>
          <w:lang w:val="en-GB"/>
        </w:rPr>
        <w:t xml:space="preserve">        (fl.1460)</w:t>
      </w:r>
    </w:p>
    <w:p w14:paraId="59270624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Eldersfield</w:t>
      </w:r>
      <w:proofErr w:type="spellEnd"/>
      <w:r>
        <w:rPr>
          <w:rFonts w:cs="Times New Roman"/>
          <w:szCs w:val="24"/>
          <w:lang w:val="en-GB"/>
        </w:rPr>
        <w:t>, Worcestershire. Husbandman.</w:t>
      </w:r>
    </w:p>
    <w:p w14:paraId="49237143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</w:p>
    <w:p w14:paraId="6FBCFD8A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</w:p>
    <w:p w14:paraId="40578E0B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Richard Beauchamp, esquire(q.v.), brought a plaint of trespass against him </w:t>
      </w:r>
    </w:p>
    <w:p w14:paraId="79F12006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and 7 others.     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326672D4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</w:p>
    <w:p w14:paraId="1F4FF12E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</w:p>
    <w:p w14:paraId="58E43419" w14:textId="77777777" w:rsidR="00AB309C" w:rsidRDefault="00AB309C" w:rsidP="00AB309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10 October 2025</w:t>
      </w:r>
    </w:p>
    <w:p w14:paraId="77F93C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32ACB" w14:textId="77777777" w:rsidR="00AB309C" w:rsidRDefault="00AB309C" w:rsidP="00086E2C">
      <w:pPr>
        <w:spacing w:after="0" w:line="240" w:lineRule="auto"/>
      </w:pPr>
      <w:r>
        <w:separator/>
      </w:r>
    </w:p>
  </w:endnote>
  <w:endnote w:type="continuationSeparator" w:id="0">
    <w:p w14:paraId="438ED8A9" w14:textId="77777777" w:rsidR="00AB309C" w:rsidRDefault="00AB30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837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90A1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DD8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3DDB" w14:textId="77777777" w:rsidR="00AB309C" w:rsidRDefault="00AB309C" w:rsidP="00086E2C">
      <w:pPr>
        <w:spacing w:after="0" w:line="240" w:lineRule="auto"/>
      </w:pPr>
      <w:r>
        <w:separator/>
      </w:r>
    </w:p>
  </w:footnote>
  <w:footnote w:type="continuationSeparator" w:id="0">
    <w:p w14:paraId="23E9D00B" w14:textId="77777777" w:rsidR="00AB309C" w:rsidRDefault="00AB30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ED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2F2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4D5A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9C"/>
    <w:rsid w:val="00086E2C"/>
    <w:rsid w:val="000A2E7A"/>
    <w:rsid w:val="002244B7"/>
    <w:rsid w:val="00314D94"/>
    <w:rsid w:val="00617568"/>
    <w:rsid w:val="006E68FA"/>
    <w:rsid w:val="008A6EBE"/>
    <w:rsid w:val="00AB309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E584"/>
  <w15:chartTrackingRefBased/>
  <w15:docId w15:val="{AAD0CC01-30AD-43D6-AF56-28EE4A9A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309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211</Characters>
  <Application>Microsoft Office Word</Application>
  <DocSecurity>0</DocSecurity>
  <Lines>15</Lines>
  <Paragraphs>9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2025-11-21T21:01:00Z</dcterms:created>
  <dcterms:modified xsi:type="dcterms:W3CDTF">2025-11-21T21:01:00Z</dcterms:modified>
</cp:coreProperties>
</file>