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A645F" w14:textId="77777777" w:rsidR="001F265A" w:rsidRDefault="001F265A" w:rsidP="001F2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THATCHAM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1E5954EC" w14:textId="77777777" w:rsidR="001F265A" w:rsidRDefault="001F265A" w:rsidP="001F265A">
      <w:pPr>
        <w:pStyle w:val="NoSpacing"/>
        <w:rPr>
          <w:rFonts w:cs="Times New Roman"/>
          <w:szCs w:val="24"/>
        </w:rPr>
      </w:pPr>
    </w:p>
    <w:p w14:paraId="641BB55A" w14:textId="77777777" w:rsidR="001F265A" w:rsidRDefault="001F265A" w:rsidP="001F265A">
      <w:pPr>
        <w:pStyle w:val="NoSpacing"/>
        <w:rPr>
          <w:rFonts w:cs="Times New Roman"/>
          <w:szCs w:val="24"/>
        </w:rPr>
      </w:pPr>
    </w:p>
    <w:p w14:paraId="160932D0" w14:textId="77777777" w:rsidR="001F265A" w:rsidRDefault="001F265A" w:rsidP="001F2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Salisbury into lands</w:t>
      </w:r>
    </w:p>
    <w:p w14:paraId="79EF055D" w14:textId="77777777" w:rsidR="001F265A" w:rsidRDefault="001F265A" w:rsidP="001F2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Joan Bordon(q.v.).</w:t>
      </w:r>
    </w:p>
    <w:p w14:paraId="61ADBCA4" w14:textId="77777777" w:rsidR="001F265A" w:rsidRDefault="001F265A" w:rsidP="001F2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03B79">
          <w:rPr>
            <w:rStyle w:val="Hyperlink"/>
            <w:rFonts w:cs="Times New Roman"/>
            <w:szCs w:val="24"/>
          </w:rPr>
          <w:t>https://inquisitionspostmortem.ac.uk/view/inquisition/19-039/</w:t>
        </w:r>
      </w:hyperlink>
      <w:r>
        <w:rPr>
          <w:rFonts w:cs="Times New Roman"/>
          <w:szCs w:val="24"/>
        </w:rPr>
        <w:t xml:space="preserve"> )</w:t>
      </w:r>
    </w:p>
    <w:p w14:paraId="612AC328" w14:textId="77777777" w:rsidR="001F265A" w:rsidRDefault="001F265A" w:rsidP="001F265A">
      <w:pPr>
        <w:pStyle w:val="NoSpacing"/>
        <w:rPr>
          <w:rFonts w:cs="Times New Roman"/>
          <w:szCs w:val="24"/>
        </w:rPr>
      </w:pPr>
    </w:p>
    <w:p w14:paraId="408DBEBB" w14:textId="77777777" w:rsidR="001F265A" w:rsidRDefault="001F265A" w:rsidP="001F265A">
      <w:pPr>
        <w:pStyle w:val="NoSpacing"/>
        <w:rPr>
          <w:rFonts w:cs="Times New Roman"/>
          <w:szCs w:val="24"/>
        </w:rPr>
      </w:pPr>
    </w:p>
    <w:p w14:paraId="18DAE6AD" w14:textId="77777777" w:rsidR="001F265A" w:rsidRDefault="001F265A" w:rsidP="001F2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December 2023</w:t>
      </w:r>
    </w:p>
    <w:p w14:paraId="540651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1B44F" w14:textId="77777777" w:rsidR="001F265A" w:rsidRDefault="001F265A" w:rsidP="009139A6">
      <w:r>
        <w:separator/>
      </w:r>
    </w:p>
  </w:endnote>
  <w:endnote w:type="continuationSeparator" w:id="0">
    <w:p w14:paraId="3D13C9F5" w14:textId="77777777" w:rsidR="001F265A" w:rsidRDefault="001F26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2E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5F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1D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186A" w14:textId="77777777" w:rsidR="001F265A" w:rsidRDefault="001F265A" w:rsidP="009139A6">
      <w:r>
        <w:separator/>
      </w:r>
    </w:p>
  </w:footnote>
  <w:footnote w:type="continuationSeparator" w:id="0">
    <w:p w14:paraId="44769ACE" w14:textId="77777777" w:rsidR="001F265A" w:rsidRDefault="001F26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206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C37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F3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5A"/>
    <w:rsid w:val="000666E0"/>
    <w:rsid w:val="001F265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F4F7B"/>
  <w15:chartTrackingRefBased/>
  <w15:docId w15:val="{8C480CAC-D4CB-4E0C-875A-17E36D4E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26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9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2023-12-17T21:37:00Z</dcterms:created>
  <dcterms:modified xsi:type="dcterms:W3CDTF">2023-12-17T21:38:00Z</dcterms:modified>
</cp:coreProperties>
</file>