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57C16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THASXTED, senior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14:paraId="64063F77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Turner.</w:t>
      </w:r>
    </w:p>
    <w:p w14:paraId="5EBDB283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63637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0AA1AB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1418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Bateman(q.v.) brought a plaint of debt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Burgeys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1AE8CDC1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Maldon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Millere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Little </w:t>
      </w:r>
      <w:proofErr w:type="spellStart"/>
      <w:r>
        <w:rPr>
          <w:rFonts w:ascii="Times New Roman" w:hAnsi="Times New Roman" w:cs="Times New Roman"/>
          <w:sz w:val="24"/>
          <w:szCs w:val="24"/>
        </w:rPr>
        <w:t>Chesterford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Thomas Hamond</w:t>
      </w:r>
    </w:p>
    <w:p w14:paraId="702A142A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Thaxted, cutler(q.v.).</w:t>
      </w:r>
    </w:p>
    <w:p w14:paraId="19549229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C77EEF5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171276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2BEA19" w14:textId="77777777" w:rsidR="007111F9" w:rsidRDefault="007111F9" w:rsidP="007111F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2022</w:t>
      </w:r>
    </w:p>
    <w:p w14:paraId="2B371FA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3E8BE" w14:textId="77777777" w:rsidR="007111F9" w:rsidRDefault="007111F9" w:rsidP="009139A6">
      <w:r>
        <w:separator/>
      </w:r>
    </w:p>
  </w:endnote>
  <w:endnote w:type="continuationSeparator" w:id="0">
    <w:p w14:paraId="711EDEBD" w14:textId="77777777" w:rsidR="007111F9" w:rsidRDefault="007111F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472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B837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1CC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63AE2" w14:textId="77777777" w:rsidR="007111F9" w:rsidRDefault="007111F9" w:rsidP="009139A6">
      <w:r>
        <w:separator/>
      </w:r>
    </w:p>
  </w:footnote>
  <w:footnote w:type="continuationSeparator" w:id="0">
    <w:p w14:paraId="036C75FC" w14:textId="77777777" w:rsidR="007111F9" w:rsidRDefault="007111F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7CAA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7337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0BA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1F9"/>
    <w:rsid w:val="000666E0"/>
    <w:rsid w:val="002510B7"/>
    <w:rsid w:val="005C130B"/>
    <w:rsid w:val="007111F9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21A84"/>
  <w15:chartTrackingRefBased/>
  <w15:docId w15:val="{F8A887AC-F03D-40D8-B398-F379AADE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111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2022-06-28T19:20:00Z</dcterms:created>
  <dcterms:modified xsi:type="dcterms:W3CDTF">2022-06-28T19:23:00Z</dcterms:modified>
</cp:coreProperties>
</file>