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DCE" w:rsidRDefault="00DD3DCE" w:rsidP="00DD3D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THARAPP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DD3DCE" w:rsidRDefault="00DD3DCE" w:rsidP="00DD3D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3DCE" w:rsidRDefault="00DD3DCE" w:rsidP="00DD3D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3DCE" w:rsidRDefault="00DD3DCE" w:rsidP="00DD3D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Launceston,</w:t>
      </w:r>
    </w:p>
    <w:p w:rsidR="00DD3DCE" w:rsidRDefault="00DD3DCE" w:rsidP="00DD3D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Cornwall, into lands of the late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Courttenay</w:t>
      </w:r>
      <w:proofErr w:type="spellEnd"/>
      <w:r>
        <w:rPr>
          <w:rFonts w:ascii="Times New Roman" w:hAnsi="Times New Roman" w:cs="Times New Roman"/>
          <w:sz w:val="24"/>
          <w:szCs w:val="24"/>
        </w:rPr>
        <w:t>, 3</w:t>
      </w:r>
      <w:r w:rsidRPr="00C665C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Earl of Devon(q.v.).</w:t>
      </w:r>
    </w:p>
    <w:p w:rsidR="00DD3DCE" w:rsidRDefault="00DD3DCE" w:rsidP="00DD3D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21-349)</w:t>
      </w:r>
    </w:p>
    <w:p w:rsidR="00DD3DCE" w:rsidRDefault="00DD3DCE" w:rsidP="00DD3D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3DCE" w:rsidRDefault="00DD3DCE" w:rsidP="00DD3D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D3DCE" w:rsidRDefault="00DD3DCE" w:rsidP="00DD3D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2016</w:t>
      </w:r>
      <w:bookmarkStart w:id="0" w:name="_GoBack"/>
      <w:bookmarkEnd w:id="0"/>
    </w:p>
    <w:sectPr w:rsidR="006B2F86" w:rsidRPr="00DD3D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DCE" w:rsidRDefault="00DD3DCE" w:rsidP="00E71FC3">
      <w:pPr>
        <w:spacing w:after="0" w:line="240" w:lineRule="auto"/>
      </w:pPr>
      <w:r>
        <w:separator/>
      </w:r>
    </w:p>
  </w:endnote>
  <w:endnote w:type="continuationSeparator" w:id="0">
    <w:p w:rsidR="00DD3DCE" w:rsidRDefault="00DD3D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DCE" w:rsidRDefault="00DD3DCE" w:rsidP="00E71FC3">
      <w:pPr>
        <w:spacing w:after="0" w:line="240" w:lineRule="auto"/>
      </w:pPr>
      <w:r>
        <w:separator/>
      </w:r>
    </w:p>
  </w:footnote>
  <w:footnote w:type="continuationSeparator" w:id="0">
    <w:p w:rsidR="00DD3DCE" w:rsidRDefault="00DD3D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DCE"/>
    <w:rsid w:val="00AB52E8"/>
    <w:rsid w:val="00B16D3F"/>
    <w:rsid w:val="00DD3DC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D147C"/>
  <w15:chartTrackingRefBased/>
  <w15:docId w15:val="{5A1E5F5A-EDCC-4F4C-BED5-C0D30383E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2016-04-07T20:13:00Z</dcterms:created>
  <dcterms:modified xsi:type="dcterms:W3CDTF">2016-04-07T20:14:00Z</dcterms:modified>
</cp:coreProperties>
</file>