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49D7D" w14:textId="1738DEC0" w:rsidR="00E32361" w:rsidRDefault="00E32361" w:rsidP="00E32361">
      <w:pPr>
        <w:pStyle w:val="NoSpacing"/>
      </w:pPr>
      <w:r>
        <w:rPr>
          <w:u w:val="single"/>
        </w:rPr>
        <w:t>William THANET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07</w:t>
      </w:r>
      <w:r>
        <w:t>)</w:t>
      </w:r>
    </w:p>
    <w:p w14:paraId="0F9A739E" w14:textId="1354F965" w:rsidR="00E32361" w:rsidRDefault="00E32361" w:rsidP="00E32361">
      <w:pPr>
        <w:pStyle w:val="NoSpacing"/>
      </w:pPr>
      <w:r>
        <w:t xml:space="preserve">of Canterbury. </w:t>
      </w:r>
    </w:p>
    <w:p w14:paraId="33523882" w14:textId="77777777" w:rsidR="00E32361" w:rsidRDefault="00E32361" w:rsidP="00E32361">
      <w:pPr>
        <w:pStyle w:val="NoSpacing"/>
      </w:pPr>
    </w:p>
    <w:p w14:paraId="744EB155" w14:textId="77777777" w:rsidR="00E32361" w:rsidRDefault="00E32361" w:rsidP="00E32361">
      <w:pPr>
        <w:pStyle w:val="NoSpacing"/>
      </w:pPr>
    </w:p>
    <w:p w14:paraId="09F60F7B" w14:textId="62854D19" w:rsidR="00E32361" w:rsidRDefault="00E32361" w:rsidP="00E32361">
      <w:pPr>
        <w:pStyle w:val="NoSpacing"/>
      </w:pPr>
      <w:r>
        <w:tab/>
        <w:t>14</w:t>
      </w:r>
      <w:r>
        <w:t>07</w:t>
      </w:r>
      <w:bookmarkStart w:id="0" w:name="_GoBack"/>
      <w:bookmarkEnd w:id="0"/>
      <w:r>
        <w:tab/>
        <w:t>He became a Freeman by redemption.   (Cowper p.304)</w:t>
      </w:r>
    </w:p>
    <w:p w14:paraId="3FBC9011" w14:textId="77777777" w:rsidR="00E32361" w:rsidRDefault="00E32361" w:rsidP="00E32361">
      <w:pPr>
        <w:pStyle w:val="NoSpacing"/>
      </w:pPr>
    </w:p>
    <w:p w14:paraId="3FEFA05C" w14:textId="77777777" w:rsidR="00E32361" w:rsidRDefault="00E32361" w:rsidP="00E32361">
      <w:pPr>
        <w:pStyle w:val="NoSpacing"/>
      </w:pPr>
    </w:p>
    <w:p w14:paraId="66E7CE80" w14:textId="77777777" w:rsidR="00E32361" w:rsidRPr="007861C2" w:rsidRDefault="00E32361" w:rsidP="00E32361">
      <w:pPr>
        <w:pStyle w:val="NoSpacing"/>
      </w:pPr>
      <w:r>
        <w:t>12 September 2018</w:t>
      </w:r>
    </w:p>
    <w:p w14:paraId="77E1E124" w14:textId="040D9E75" w:rsidR="006B2F86" w:rsidRPr="00E32361" w:rsidRDefault="00E32361" w:rsidP="00E71FC3">
      <w:pPr>
        <w:pStyle w:val="NoSpacing"/>
      </w:pPr>
    </w:p>
    <w:sectPr w:rsidR="006B2F86" w:rsidRPr="00E323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F6088" w14:textId="77777777" w:rsidR="00E32361" w:rsidRDefault="00E32361" w:rsidP="00E71FC3">
      <w:pPr>
        <w:spacing w:after="0" w:line="240" w:lineRule="auto"/>
      </w:pPr>
      <w:r>
        <w:separator/>
      </w:r>
    </w:p>
  </w:endnote>
  <w:endnote w:type="continuationSeparator" w:id="0">
    <w:p w14:paraId="55C37309" w14:textId="77777777" w:rsidR="00E32361" w:rsidRDefault="00E323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6AB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70908" w14:textId="77777777" w:rsidR="00E32361" w:rsidRDefault="00E32361" w:rsidP="00E71FC3">
      <w:pPr>
        <w:spacing w:after="0" w:line="240" w:lineRule="auto"/>
      </w:pPr>
      <w:r>
        <w:separator/>
      </w:r>
    </w:p>
  </w:footnote>
  <w:footnote w:type="continuationSeparator" w:id="0">
    <w:p w14:paraId="3C49F9FE" w14:textId="77777777" w:rsidR="00E32361" w:rsidRDefault="00E323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61"/>
    <w:rsid w:val="001A7C09"/>
    <w:rsid w:val="00577BD5"/>
    <w:rsid w:val="00656CBA"/>
    <w:rsid w:val="006A1F77"/>
    <w:rsid w:val="00733BE7"/>
    <w:rsid w:val="00AB52E8"/>
    <w:rsid w:val="00B16D3F"/>
    <w:rsid w:val="00BB41AC"/>
    <w:rsid w:val="00E323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43421"/>
  <w15:chartTrackingRefBased/>
  <w15:docId w15:val="{A167F613-BD9E-4D4F-BF9A-88DC1313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2018-09-12T20:51:00Z</dcterms:created>
  <dcterms:modified xsi:type="dcterms:W3CDTF">2018-09-12T20:52:00Z</dcterms:modified>
</cp:coreProperties>
</file>