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F1F8B" w14:textId="515DE4BB" w:rsidR="006B2F86" w:rsidRDefault="00EB0D04" w:rsidP="00E71FC3">
      <w:pPr>
        <w:pStyle w:val="NoSpacing"/>
      </w:pPr>
      <w:r>
        <w:rPr>
          <w:u w:val="single"/>
        </w:rPr>
        <w:t>John THAMSE</w:t>
      </w:r>
      <w:proofErr w:type="gramStart"/>
      <w:r>
        <w:t xml:space="preserve">   (</w:t>
      </w:r>
      <w:proofErr w:type="gramEnd"/>
      <w:r>
        <w:t>fl.1453)</w:t>
      </w:r>
    </w:p>
    <w:p w14:paraId="1A1CB9B2" w14:textId="5B0C9A62" w:rsidR="00EB0D04" w:rsidRDefault="00EB0D04" w:rsidP="00E71FC3">
      <w:pPr>
        <w:pStyle w:val="NoSpacing"/>
      </w:pPr>
    </w:p>
    <w:p w14:paraId="0D8B8EB3" w14:textId="3DEE2E7C" w:rsidR="00EB0D04" w:rsidRDefault="00EB0D04" w:rsidP="00E71FC3">
      <w:pPr>
        <w:pStyle w:val="NoSpacing"/>
      </w:pPr>
    </w:p>
    <w:p w14:paraId="757A337E" w14:textId="5F6BC4E6" w:rsidR="00EB0D04" w:rsidRDefault="00EB0D04" w:rsidP="00E71FC3">
      <w:pPr>
        <w:pStyle w:val="NoSpacing"/>
      </w:pPr>
      <w:r>
        <w:tab/>
        <w:t>1453</w:t>
      </w:r>
      <w:r>
        <w:tab/>
        <w:t xml:space="preserve">He was an executor of the Will of Drew </w:t>
      </w:r>
      <w:proofErr w:type="spellStart"/>
      <w:r>
        <w:t>Barantyne</w:t>
      </w:r>
      <w:proofErr w:type="spellEnd"/>
      <w:r>
        <w:t>(q.v.).  (H.P. p.40)</w:t>
      </w:r>
    </w:p>
    <w:p w14:paraId="446D9D5F" w14:textId="3C3B1BFB" w:rsidR="00EB0D04" w:rsidRDefault="00EB0D04" w:rsidP="00E71FC3">
      <w:pPr>
        <w:pStyle w:val="NoSpacing"/>
      </w:pPr>
    </w:p>
    <w:p w14:paraId="42AD3730" w14:textId="0A2AFF76" w:rsidR="00EB0D04" w:rsidRDefault="00EB0D04" w:rsidP="00E71FC3">
      <w:pPr>
        <w:pStyle w:val="NoSpacing"/>
      </w:pPr>
    </w:p>
    <w:p w14:paraId="2E970F3C" w14:textId="328C703F" w:rsidR="00EB0D04" w:rsidRPr="00EB0D04" w:rsidRDefault="00EB0D04" w:rsidP="00E71FC3">
      <w:pPr>
        <w:pStyle w:val="NoSpacing"/>
      </w:pPr>
      <w:r>
        <w:t>16 June 2018</w:t>
      </w:r>
      <w:bookmarkStart w:id="0" w:name="_GoBack"/>
      <w:bookmarkEnd w:id="0"/>
    </w:p>
    <w:sectPr w:rsidR="00EB0D04" w:rsidRPr="00EB0D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6FB11" w14:textId="77777777" w:rsidR="00EB0D04" w:rsidRDefault="00EB0D04" w:rsidP="00E71FC3">
      <w:pPr>
        <w:spacing w:after="0" w:line="240" w:lineRule="auto"/>
      </w:pPr>
      <w:r>
        <w:separator/>
      </w:r>
    </w:p>
  </w:endnote>
  <w:endnote w:type="continuationSeparator" w:id="0">
    <w:p w14:paraId="505F7955" w14:textId="77777777" w:rsidR="00EB0D04" w:rsidRDefault="00EB0D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23B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46250" w14:textId="77777777" w:rsidR="00EB0D04" w:rsidRDefault="00EB0D04" w:rsidP="00E71FC3">
      <w:pPr>
        <w:spacing w:after="0" w:line="240" w:lineRule="auto"/>
      </w:pPr>
      <w:r>
        <w:separator/>
      </w:r>
    </w:p>
  </w:footnote>
  <w:footnote w:type="continuationSeparator" w:id="0">
    <w:p w14:paraId="7CD91214" w14:textId="77777777" w:rsidR="00EB0D04" w:rsidRDefault="00EB0D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0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0D0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AFD7"/>
  <w15:chartTrackingRefBased/>
  <w15:docId w15:val="{9D68015C-0A88-4B07-931B-508B8C19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2018-06-16T20:31:00Z</dcterms:created>
  <dcterms:modified xsi:type="dcterms:W3CDTF">2018-06-16T20:41:00Z</dcterms:modified>
</cp:coreProperties>
</file>