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74A30" w14:textId="77777777" w:rsidR="00684D4E" w:rsidRDefault="00684D4E" w:rsidP="00684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Walter THAME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HOWARD)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(d.1403)</w:t>
      </w:r>
    </w:p>
    <w:p w14:paraId="6095F179" w14:textId="77777777" w:rsidR="00684D4E" w:rsidRDefault="00684D4E" w:rsidP="00684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35D8738" w14:textId="77777777" w:rsidR="00684D4E" w:rsidRDefault="00684D4E" w:rsidP="00684D4E">
      <w:pPr>
        <w:rPr>
          <w:rFonts w:ascii="Times New Roman" w:hAnsi="Times New Roman" w:cs="Times New Roman"/>
          <w:sz w:val="24"/>
          <w:szCs w:val="24"/>
        </w:rPr>
      </w:pPr>
    </w:p>
    <w:p w14:paraId="66196E7F" w14:textId="77777777" w:rsidR="00684D4E" w:rsidRDefault="00684D4E" w:rsidP="00684D4E">
      <w:pPr>
        <w:rPr>
          <w:rFonts w:ascii="Times New Roman" w:hAnsi="Times New Roman" w:cs="Times New Roman"/>
          <w:sz w:val="24"/>
          <w:szCs w:val="24"/>
        </w:rPr>
      </w:pPr>
    </w:p>
    <w:p w14:paraId="78B0E16A" w14:textId="77777777" w:rsidR="00684D4E" w:rsidRDefault="00684D4E" w:rsidP="00684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May1403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4C49333" w14:textId="77777777" w:rsidR="00684D4E" w:rsidRDefault="00684D4E" w:rsidP="00684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44FD062" w14:textId="77777777" w:rsidR="00684D4E" w:rsidRPr="001025D5" w:rsidRDefault="00684D4E" w:rsidP="00684D4E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p.243)</w:t>
      </w:r>
    </w:p>
    <w:p w14:paraId="34FA3D08" w14:textId="77777777" w:rsidR="00684D4E" w:rsidRDefault="00684D4E" w:rsidP="00684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7F043870" w14:textId="77777777" w:rsidR="00684D4E" w:rsidRDefault="00684D4E" w:rsidP="00684D4E">
      <w:pPr>
        <w:rPr>
          <w:rFonts w:ascii="Times New Roman" w:hAnsi="Times New Roman" w:cs="Times New Roman"/>
          <w:sz w:val="24"/>
          <w:szCs w:val="24"/>
        </w:rPr>
      </w:pPr>
    </w:p>
    <w:p w14:paraId="5FF62D67" w14:textId="77777777" w:rsidR="00684D4E" w:rsidRDefault="00684D4E" w:rsidP="00684D4E">
      <w:pPr>
        <w:rPr>
          <w:rFonts w:ascii="Times New Roman" w:hAnsi="Times New Roman" w:cs="Times New Roman"/>
          <w:sz w:val="24"/>
          <w:szCs w:val="24"/>
        </w:rPr>
      </w:pPr>
    </w:p>
    <w:p w14:paraId="0238A70E" w14:textId="77777777" w:rsidR="00684D4E" w:rsidRDefault="00684D4E" w:rsidP="00684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2021</w:t>
      </w:r>
    </w:p>
    <w:p w14:paraId="5824BB0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127F0" w14:textId="77777777" w:rsidR="00684D4E" w:rsidRDefault="00684D4E" w:rsidP="009139A6">
      <w:r>
        <w:separator/>
      </w:r>
    </w:p>
  </w:endnote>
  <w:endnote w:type="continuationSeparator" w:id="0">
    <w:p w14:paraId="50BA06AA" w14:textId="77777777" w:rsidR="00684D4E" w:rsidRDefault="00684D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B67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11D4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FDF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727A1" w14:textId="77777777" w:rsidR="00684D4E" w:rsidRDefault="00684D4E" w:rsidP="009139A6">
      <w:r>
        <w:separator/>
      </w:r>
    </w:p>
  </w:footnote>
  <w:footnote w:type="continuationSeparator" w:id="0">
    <w:p w14:paraId="42111F8A" w14:textId="77777777" w:rsidR="00684D4E" w:rsidRDefault="00684D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0B3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BEC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E9B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D4E"/>
    <w:rsid w:val="000666E0"/>
    <w:rsid w:val="002510B7"/>
    <w:rsid w:val="005C130B"/>
    <w:rsid w:val="00684D4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3391E"/>
  <w15:chartTrackingRefBased/>
  <w15:docId w15:val="{7936C5A5-90A9-4F4E-BC5F-795330A9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D4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2021-10-14T17:04:00Z</dcterms:created>
  <dcterms:modified xsi:type="dcterms:W3CDTF">2021-10-14T17:04:00Z</dcterms:modified>
</cp:coreProperties>
</file>