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C446C" w14:textId="3B6B258F" w:rsidR="00BA00AB" w:rsidRDefault="00D36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THAME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fl.1459)</w:t>
      </w:r>
    </w:p>
    <w:p w14:paraId="188CBEA3" w14:textId="6A7A24F7" w:rsidR="00D36476" w:rsidRDefault="00D36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E908F2" w14:textId="50CD112D" w:rsidR="00D36476" w:rsidRDefault="00D36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18D5AB" w14:textId="11FC9EEA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Aug.1450</w:t>
      </w:r>
      <w:r>
        <w:rPr>
          <w:rFonts w:ascii="Times New Roman" w:hAnsi="Times New Roman" w:cs="Times New Roman"/>
          <w:sz w:val="24"/>
          <w:szCs w:val="24"/>
        </w:rPr>
        <w:tab/>
        <w:t>He was a commissioner for a tax in Hampshire.</w:t>
      </w:r>
    </w:p>
    <w:p w14:paraId="236926D0" w14:textId="2CC1EBB2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1445-52 p.173)</w:t>
      </w:r>
    </w:p>
    <w:p w14:paraId="267BE907" w14:textId="1F994CDE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Nov.1451</w:t>
      </w:r>
      <w:r>
        <w:rPr>
          <w:rFonts w:ascii="Times New Roman" w:hAnsi="Times New Roman" w:cs="Times New Roman"/>
          <w:sz w:val="24"/>
          <w:szCs w:val="24"/>
        </w:rPr>
        <w:tab/>
        <w:t>Sheriff of Somerset and Dorset.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.p.251)</w:t>
      </w:r>
    </w:p>
    <w:p w14:paraId="3CD2108B" w14:textId="34CE0EC7" w:rsidR="00D36476" w:rsidRDefault="00D36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Nov.1452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Hampshire.   (C.F.R. 1452-61 p.16)</w:t>
      </w:r>
    </w:p>
    <w:p w14:paraId="6019AB94" w14:textId="4ED67A6E" w:rsidR="00D36476" w:rsidRDefault="00D36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Dec.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enquire in Dorset into the murder of Henry </w:t>
      </w:r>
    </w:p>
    <w:p w14:paraId="1523B883" w14:textId="21629738" w:rsidR="00D36476" w:rsidRDefault="00D36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Wareyn</w:t>
      </w:r>
      <w:proofErr w:type="spellEnd"/>
      <w:r>
        <w:rPr>
          <w:rFonts w:ascii="Times New Roman" w:hAnsi="Times New Roman" w:cs="Times New Roman"/>
          <w:sz w:val="24"/>
          <w:szCs w:val="24"/>
        </w:rPr>
        <w:t>.   (C.P.R. 1452-61 p.58)</w:t>
      </w:r>
    </w:p>
    <w:p w14:paraId="5E4FF7B0" w14:textId="1FFC5C49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</w:t>
      </w: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deliver Dorchester </w:t>
      </w:r>
      <w:proofErr w:type="spellStart"/>
      <w:r>
        <w:rPr>
          <w:rFonts w:ascii="Times New Roman" w:hAnsi="Times New Roman" w:cs="Times New Roman"/>
          <w:sz w:val="24"/>
          <w:szCs w:val="24"/>
        </w:rPr>
        <w:t>gaol</w:t>
      </w:r>
      <w:proofErr w:type="spellEnd"/>
      <w:r>
        <w:rPr>
          <w:rFonts w:ascii="Times New Roman" w:hAnsi="Times New Roman" w:cs="Times New Roman"/>
          <w:sz w:val="24"/>
          <w:szCs w:val="24"/>
        </w:rPr>
        <w:t>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.p.62)</w:t>
      </w:r>
    </w:p>
    <w:p w14:paraId="2F6D3191" w14:textId="0A0C402D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</w:t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Hampshire.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.p.677)</w:t>
      </w:r>
    </w:p>
    <w:p w14:paraId="25A764A9" w14:textId="47659B1C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Hampshire.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.p.677)</w:t>
      </w:r>
    </w:p>
    <w:p w14:paraId="023B93E6" w14:textId="12224623" w:rsidR="00D36476" w:rsidRDefault="00D3647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Aug.</w:t>
      </w:r>
      <w:r>
        <w:rPr>
          <w:rFonts w:ascii="Times New Roman" w:hAnsi="Times New Roman" w:cs="Times New Roman"/>
          <w:sz w:val="24"/>
          <w:szCs w:val="24"/>
        </w:rPr>
        <w:tab/>
      </w:r>
      <w:r w:rsidR="00AE29AA">
        <w:rPr>
          <w:rFonts w:ascii="Times New Roman" w:hAnsi="Times New Roman" w:cs="Times New Roman"/>
          <w:sz w:val="24"/>
          <w:szCs w:val="24"/>
        </w:rPr>
        <w:t>He was one of those who were commissioned to muster soldiers at</w:t>
      </w:r>
    </w:p>
    <w:p w14:paraId="05A61B0E" w14:textId="19378298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Portsmouth.   (ibid. p.125)</w:t>
      </w:r>
    </w:p>
    <w:p w14:paraId="0199BFCA" w14:textId="3C537579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Feb.1454</w:t>
      </w:r>
      <w:r>
        <w:rPr>
          <w:rFonts w:ascii="Times New Roman" w:hAnsi="Times New Roman" w:cs="Times New Roman"/>
          <w:sz w:val="24"/>
          <w:szCs w:val="24"/>
        </w:rPr>
        <w:tab/>
      </w:r>
      <w:r w:rsidR="002128C3">
        <w:rPr>
          <w:rFonts w:ascii="Times New Roman" w:hAnsi="Times New Roman" w:cs="Times New Roman"/>
          <w:sz w:val="24"/>
          <w:szCs w:val="24"/>
        </w:rPr>
        <w:t xml:space="preserve">He headed the list of those appointed to deliver Dorchester </w:t>
      </w:r>
      <w:proofErr w:type="spellStart"/>
      <w:r w:rsidR="002128C3">
        <w:rPr>
          <w:rFonts w:ascii="Times New Roman" w:hAnsi="Times New Roman" w:cs="Times New Roman"/>
          <w:sz w:val="24"/>
          <w:szCs w:val="24"/>
        </w:rPr>
        <w:t>gaol</w:t>
      </w:r>
      <w:proofErr w:type="spellEnd"/>
      <w:r w:rsidR="002128C3">
        <w:rPr>
          <w:rFonts w:ascii="Times New Roman" w:hAnsi="Times New Roman" w:cs="Times New Roman"/>
          <w:sz w:val="24"/>
          <w:szCs w:val="24"/>
        </w:rPr>
        <w:t xml:space="preserve"> of three</w:t>
      </w:r>
    </w:p>
    <w:p w14:paraId="68CE7347" w14:textId="23A1857B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prisoners.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.p.167)</w:t>
      </w:r>
    </w:p>
    <w:p w14:paraId="42E78000" w14:textId="43547F67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array all men-at-arms and others for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defence</w:t>
      </w:r>
      <w:proofErr w:type="spellEnd"/>
    </w:p>
    <w:p w14:paraId="1EC0D75C" w14:textId="5A386CF3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Hampshire.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.p.170)</w:t>
      </w:r>
    </w:p>
    <w:p w14:paraId="41B884FD" w14:textId="6DF7E66D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Feb.1455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find out on whose soil Winchester </w:t>
      </w:r>
      <w:proofErr w:type="spellStart"/>
      <w:r>
        <w:rPr>
          <w:rFonts w:ascii="Times New Roman" w:hAnsi="Times New Roman" w:cs="Times New Roman"/>
          <w:sz w:val="24"/>
          <w:szCs w:val="24"/>
        </w:rPr>
        <w:t>Gaol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</w:t>
      </w:r>
    </w:p>
    <w:p w14:paraId="5A4FCB86" w14:textId="1306C53C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situated.   (ibid. p.223)</w:t>
      </w:r>
    </w:p>
    <w:p w14:paraId="05C93BD5" w14:textId="11015DDD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on a commission of the peace for Hampshire.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.p.677)</w:t>
      </w:r>
    </w:p>
    <w:p w14:paraId="7C7AB1E9" w14:textId="3B58EBA2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on a commission of the peace for Hampshire.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.p.677)</w:t>
      </w:r>
    </w:p>
    <w:p w14:paraId="5D5487EE" w14:textId="3EBAC634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Jan.</w:t>
      </w:r>
      <w:r>
        <w:rPr>
          <w:rFonts w:ascii="Times New Roman" w:hAnsi="Times New Roman" w:cs="Times New Roman"/>
          <w:sz w:val="24"/>
          <w:szCs w:val="24"/>
        </w:rPr>
        <w:tab/>
        <w:t>1456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on a commission of the peace for Hampshire.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.p.677)</w:t>
      </w:r>
    </w:p>
    <w:p w14:paraId="2F32186E" w14:textId="6CE64EDC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the Isle of Wight.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.p.307)</w:t>
      </w:r>
    </w:p>
    <w:p w14:paraId="2C5D41AE" w14:textId="5071DF4B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Aug.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Hampshire.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.p.311)</w:t>
      </w:r>
    </w:p>
    <w:p w14:paraId="3B9018BD" w14:textId="75C448F6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Dec.1457</w:t>
      </w:r>
      <w:r>
        <w:rPr>
          <w:rFonts w:ascii="Times New Roman" w:hAnsi="Times New Roman" w:cs="Times New Roman"/>
          <w:sz w:val="24"/>
          <w:szCs w:val="24"/>
        </w:rPr>
        <w:tab/>
        <w:t>He was on a commission to assign how many archers each part of</w:t>
      </w:r>
    </w:p>
    <w:p w14:paraId="062FF491" w14:textId="68E6CD98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Hampshire should supply to the army.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.p.408)</w:t>
      </w:r>
    </w:p>
    <w:p w14:paraId="796A3B66" w14:textId="55CA96C4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Feb.1459</w:t>
      </w:r>
      <w:r>
        <w:rPr>
          <w:rFonts w:ascii="Times New Roman" w:hAnsi="Times New Roman" w:cs="Times New Roman"/>
          <w:sz w:val="24"/>
          <w:szCs w:val="24"/>
        </w:rPr>
        <w:tab/>
        <w:t>He was on a commission to enquire into an attack on a ship from Rouen.</w:t>
      </w:r>
    </w:p>
    <w:p w14:paraId="5806C4AE" w14:textId="5A6C4189" w:rsidR="00AE29AA" w:rsidRDefault="00AE29A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(ibid.492)</w:t>
      </w:r>
    </w:p>
    <w:p w14:paraId="061B091A" w14:textId="65A79AFC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Dec.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Filliol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appointed Stewards of Ringwood and Christchurch</w:t>
      </w:r>
    </w:p>
    <w:p w14:paraId="69F1AABC" w14:textId="5726B577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Tynam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Hampshire.   (ibid. p.532)</w:t>
      </w:r>
    </w:p>
    <w:p w14:paraId="030C87C0" w14:textId="12C08B59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AE8A74" w14:textId="66029307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CF5C5F" w14:textId="072E73A0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see C.P.R. 1446-52</w:t>
      </w:r>
    </w:p>
    <w:p w14:paraId="1C167AAC" w14:textId="256CDF25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94CEE" w14:textId="4BC93308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B79B51" w14:textId="0F3B07D2" w:rsidR="002128C3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2021</w:t>
      </w:r>
    </w:p>
    <w:p w14:paraId="66A7C2E7" w14:textId="77777777" w:rsidR="002128C3" w:rsidRPr="00D36476" w:rsidRDefault="002128C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128C3" w:rsidRPr="00D364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D9DBC" w14:textId="77777777" w:rsidR="00D36476" w:rsidRDefault="00D36476" w:rsidP="009139A6">
      <w:r>
        <w:separator/>
      </w:r>
    </w:p>
  </w:endnote>
  <w:endnote w:type="continuationSeparator" w:id="0">
    <w:p w14:paraId="6660FB75" w14:textId="77777777" w:rsidR="00D36476" w:rsidRDefault="00D364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D7A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53D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6DE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9C312" w14:textId="77777777" w:rsidR="00D36476" w:rsidRDefault="00D36476" w:rsidP="009139A6">
      <w:r>
        <w:separator/>
      </w:r>
    </w:p>
  </w:footnote>
  <w:footnote w:type="continuationSeparator" w:id="0">
    <w:p w14:paraId="0CDF1F0C" w14:textId="77777777" w:rsidR="00D36476" w:rsidRDefault="00D364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865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B01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1A7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476"/>
    <w:rsid w:val="000666E0"/>
    <w:rsid w:val="002128C3"/>
    <w:rsid w:val="002510B7"/>
    <w:rsid w:val="005C130B"/>
    <w:rsid w:val="00826F5C"/>
    <w:rsid w:val="009139A6"/>
    <w:rsid w:val="009448BB"/>
    <w:rsid w:val="00A3176C"/>
    <w:rsid w:val="00AE29AA"/>
    <w:rsid w:val="00AE65F8"/>
    <w:rsid w:val="00BA00AB"/>
    <w:rsid w:val="00CB4ED9"/>
    <w:rsid w:val="00D3647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F0F33"/>
  <w15:chartTrackingRefBased/>
  <w15:docId w15:val="{06A97C99-9750-42C5-93BF-504DF832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52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2021-09-02T10:06:00Z</dcterms:created>
  <dcterms:modified xsi:type="dcterms:W3CDTF">2021-09-02T10:58:00Z</dcterms:modified>
</cp:coreProperties>
</file>