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B5C47" w14:textId="77777777" w:rsidR="000F6BDC" w:rsidRDefault="000F6BDC" w:rsidP="000F6B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THAME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fl.1455)</w:t>
      </w:r>
    </w:p>
    <w:p w14:paraId="79DFDD7E" w14:textId="77777777" w:rsidR="000F6BDC" w:rsidRDefault="000F6BDC" w:rsidP="000F6BDC">
      <w:pPr>
        <w:pStyle w:val="NoSpacing"/>
        <w:rPr>
          <w:rFonts w:cs="Times New Roman"/>
          <w:szCs w:val="24"/>
        </w:rPr>
      </w:pPr>
    </w:p>
    <w:p w14:paraId="1C41127A" w14:textId="77777777" w:rsidR="000F6BDC" w:rsidRDefault="000F6BDC" w:rsidP="000F6BDC">
      <w:pPr>
        <w:pStyle w:val="NoSpacing"/>
        <w:rPr>
          <w:rFonts w:cs="Times New Roman"/>
          <w:szCs w:val="24"/>
        </w:rPr>
      </w:pPr>
    </w:p>
    <w:p w14:paraId="076E94C9" w14:textId="77777777" w:rsidR="000F6BDC" w:rsidRDefault="000F6BDC" w:rsidP="000F6B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Feb.1455</w:t>
      </w:r>
      <w:r>
        <w:rPr>
          <w:rFonts w:cs="Times New Roman"/>
          <w:szCs w:val="24"/>
        </w:rPr>
        <w:tab/>
        <w:t xml:space="preserve">He was on a commission to on whose soil Winchester </w:t>
      </w:r>
      <w:proofErr w:type="spellStart"/>
      <w:r>
        <w:rPr>
          <w:rFonts w:cs="Times New Roman"/>
          <w:szCs w:val="24"/>
        </w:rPr>
        <w:t>gaol</w:t>
      </w:r>
      <w:proofErr w:type="spellEnd"/>
      <w:r>
        <w:rPr>
          <w:rFonts w:cs="Times New Roman"/>
          <w:szCs w:val="24"/>
        </w:rPr>
        <w:t xml:space="preserve"> was </w:t>
      </w:r>
      <w:proofErr w:type="gramStart"/>
      <w:r>
        <w:rPr>
          <w:rFonts w:cs="Times New Roman"/>
          <w:szCs w:val="24"/>
        </w:rPr>
        <w:t>situated</w:t>
      </w:r>
      <w:proofErr w:type="gramEnd"/>
    </w:p>
    <w:p w14:paraId="384E9AEB" w14:textId="77777777" w:rsidR="000F6BDC" w:rsidRDefault="000F6BDC" w:rsidP="000F6B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who was responsible for keeping, </w:t>
      </w:r>
      <w:proofErr w:type="gramStart"/>
      <w:r>
        <w:rPr>
          <w:rFonts w:cs="Times New Roman"/>
          <w:szCs w:val="24"/>
        </w:rPr>
        <w:t>repairing</w:t>
      </w:r>
      <w:proofErr w:type="gramEnd"/>
      <w:r>
        <w:rPr>
          <w:rFonts w:cs="Times New Roman"/>
          <w:szCs w:val="24"/>
        </w:rPr>
        <w:t xml:space="preserve"> and maintaining it and</w:t>
      </w:r>
    </w:p>
    <w:p w14:paraId="3A99F02E" w14:textId="77777777" w:rsidR="000F6BDC" w:rsidRDefault="000F6BDC" w:rsidP="000F6B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>for keeping</w:t>
      </w:r>
      <w:proofErr w:type="gramEnd"/>
      <w:r>
        <w:rPr>
          <w:rFonts w:cs="Times New Roman"/>
          <w:szCs w:val="24"/>
        </w:rPr>
        <w:t xml:space="preserve"> the prisoners there.   (C.P.R. 1452-61 p.223)</w:t>
      </w:r>
    </w:p>
    <w:p w14:paraId="3E9FE123" w14:textId="77777777" w:rsidR="000F6BDC" w:rsidRDefault="000F6BDC" w:rsidP="000F6BDC">
      <w:pPr>
        <w:pStyle w:val="NoSpacing"/>
        <w:rPr>
          <w:rFonts w:cs="Times New Roman"/>
          <w:szCs w:val="24"/>
        </w:rPr>
      </w:pPr>
    </w:p>
    <w:p w14:paraId="168CE00C" w14:textId="77777777" w:rsidR="000F6BDC" w:rsidRDefault="000F6BDC" w:rsidP="000F6BDC">
      <w:pPr>
        <w:pStyle w:val="NoSpacing"/>
        <w:rPr>
          <w:rFonts w:cs="Times New Roman"/>
          <w:szCs w:val="24"/>
        </w:rPr>
      </w:pPr>
    </w:p>
    <w:p w14:paraId="357BE827" w14:textId="77777777" w:rsidR="000F6BDC" w:rsidRDefault="000F6BDC" w:rsidP="000F6B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December 2023</w:t>
      </w:r>
    </w:p>
    <w:p w14:paraId="0F2C78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499D2" w14:textId="77777777" w:rsidR="000F6BDC" w:rsidRDefault="000F6BDC" w:rsidP="009139A6">
      <w:r>
        <w:separator/>
      </w:r>
    </w:p>
  </w:endnote>
  <w:endnote w:type="continuationSeparator" w:id="0">
    <w:p w14:paraId="5B47EBD0" w14:textId="77777777" w:rsidR="000F6BDC" w:rsidRDefault="000F6B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8CE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549F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95D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90743" w14:textId="77777777" w:rsidR="000F6BDC" w:rsidRDefault="000F6BDC" w:rsidP="009139A6">
      <w:r>
        <w:separator/>
      </w:r>
    </w:p>
  </w:footnote>
  <w:footnote w:type="continuationSeparator" w:id="0">
    <w:p w14:paraId="5B2E0521" w14:textId="77777777" w:rsidR="000F6BDC" w:rsidRDefault="000F6B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66B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4AA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F4C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BDC"/>
    <w:rsid w:val="000666E0"/>
    <w:rsid w:val="000F6BD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B6C2A"/>
  <w15:chartTrackingRefBased/>
  <w15:docId w15:val="{3E152D84-8207-4D86-9AC1-E7F6AACF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2023-12-03T20:06:00Z</dcterms:created>
  <dcterms:modified xsi:type="dcterms:W3CDTF">2023-12-03T20:07:00Z</dcterms:modified>
</cp:coreProperties>
</file>