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52BD4" w14:textId="158AB4E4" w:rsidR="00BA00AB" w:rsidRDefault="009A48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THAME</w:t>
      </w:r>
      <w:r>
        <w:rPr>
          <w:rFonts w:ascii="Times New Roman" w:hAnsi="Times New Roman" w:cs="Times New Roman"/>
          <w:sz w:val="24"/>
          <w:szCs w:val="24"/>
        </w:rPr>
        <w:t xml:space="preserve">       (fl.1430)</w:t>
      </w:r>
    </w:p>
    <w:p w14:paraId="054A429C" w14:textId="0CE9FB7E" w:rsidR="009A4872" w:rsidRDefault="009A48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61D9AF" w14:textId="4FE8B7EF" w:rsidR="009A4872" w:rsidRDefault="009A48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E52FDB" w14:textId="6A127F91" w:rsidR="009A4872" w:rsidRDefault="009A48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Feb.1430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Hampshire.   (C.F.R. 1422-30 p.297)</w:t>
      </w:r>
    </w:p>
    <w:p w14:paraId="62B4CB85" w14:textId="4CF09218" w:rsidR="009A4872" w:rsidRDefault="009A48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218852" w14:textId="55779751" w:rsidR="009A4872" w:rsidRDefault="009A48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F4DCFC" w14:textId="14BEC200" w:rsidR="009A4872" w:rsidRPr="009A4872" w:rsidRDefault="009A48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December 2021</w:t>
      </w:r>
    </w:p>
    <w:sectPr w:rsidR="009A4872" w:rsidRPr="009A48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38A6F" w14:textId="77777777" w:rsidR="009A4872" w:rsidRDefault="009A4872" w:rsidP="009139A6">
      <w:r>
        <w:separator/>
      </w:r>
    </w:p>
  </w:endnote>
  <w:endnote w:type="continuationSeparator" w:id="0">
    <w:p w14:paraId="4B165DC2" w14:textId="77777777" w:rsidR="009A4872" w:rsidRDefault="009A48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D66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F6D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B41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F6126" w14:textId="77777777" w:rsidR="009A4872" w:rsidRDefault="009A4872" w:rsidP="009139A6">
      <w:r>
        <w:separator/>
      </w:r>
    </w:p>
  </w:footnote>
  <w:footnote w:type="continuationSeparator" w:id="0">
    <w:p w14:paraId="00DE5F12" w14:textId="77777777" w:rsidR="009A4872" w:rsidRDefault="009A48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C6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756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E1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72"/>
    <w:rsid w:val="000666E0"/>
    <w:rsid w:val="002510B7"/>
    <w:rsid w:val="005C130B"/>
    <w:rsid w:val="00826F5C"/>
    <w:rsid w:val="009139A6"/>
    <w:rsid w:val="009448BB"/>
    <w:rsid w:val="009A4872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8B6BE"/>
  <w15:chartTrackingRefBased/>
  <w15:docId w15:val="{C46A3BFF-4935-4CB0-80D7-BEC114EC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2021-12-31T08:24:00Z</dcterms:created>
  <dcterms:modified xsi:type="dcterms:W3CDTF">2021-12-31T08:25:00Z</dcterms:modified>
</cp:coreProperties>
</file>