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06B2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THAME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AA4B241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74E69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681A70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Wallingford, Berkshire,</w:t>
      </w:r>
    </w:p>
    <w:p w14:paraId="37CB241D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73535D2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20-40)</w:t>
      </w:r>
    </w:p>
    <w:p w14:paraId="1F5E5F21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74446B" w14:textId="77777777" w:rsidR="00573573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715EAA" w14:textId="77777777" w:rsidR="00573573" w:rsidRPr="004F6C88" w:rsidRDefault="00573573" w:rsidP="005735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132D9756" w14:textId="35497687" w:rsidR="00BA00AB" w:rsidRPr="0057357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735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92EE7" w14:textId="77777777" w:rsidR="00573573" w:rsidRDefault="00573573" w:rsidP="009139A6">
      <w:r>
        <w:separator/>
      </w:r>
    </w:p>
  </w:endnote>
  <w:endnote w:type="continuationSeparator" w:id="0">
    <w:p w14:paraId="5623CA23" w14:textId="77777777" w:rsidR="00573573" w:rsidRDefault="005735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18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46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37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38499" w14:textId="77777777" w:rsidR="00573573" w:rsidRDefault="00573573" w:rsidP="009139A6">
      <w:r>
        <w:separator/>
      </w:r>
    </w:p>
  </w:footnote>
  <w:footnote w:type="continuationSeparator" w:id="0">
    <w:p w14:paraId="0CA5EACB" w14:textId="77777777" w:rsidR="00573573" w:rsidRDefault="005735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BE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A34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FB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573"/>
    <w:rsid w:val="000666E0"/>
    <w:rsid w:val="002510B7"/>
    <w:rsid w:val="0057357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DBFB9"/>
  <w15:chartTrackingRefBased/>
  <w15:docId w15:val="{5525B08F-A3A6-42C8-AA89-7305A30D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2021-04-27T19:39:00Z</dcterms:created>
  <dcterms:modified xsi:type="dcterms:W3CDTF">2021-04-27T19:40:00Z</dcterms:modified>
</cp:coreProperties>
</file>