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16011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THAME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60BF69AE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461B91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9C5DF8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Wallingford,</w:t>
      </w:r>
    </w:p>
    <w:p w14:paraId="2FCDDA32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738879C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20-40)</w:t>
      </w:r>
    </w:p>
    <w:p w14:paraId="1EB71E2D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0D6828" w14:textId="77777777" w:rsidR="00AD388B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61AF23" w14:textId="77777777" w:rsidR="00AD388B" w:rsidRPr="00AF5539" w:rsidRDefault="00AD388B" w:rsidP="00AD38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7DB486FA" w14:textId="498874B5" w:rsidR="00BA00AB" w:rsidRPr="00AD388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D38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22223" w14:textId="77777777" w:rsidR="00AD388B" w:rsidRDefault="00AD388B" w:rsidP="009139A6">
      <w:r>
        <w:separator/>
      </w:r>
    </w:p>
  </w:endnote>
  <w:endnote w:type="continuationSeparator" w:id="0">
    <w:p w14:paraId="4F4AF213" w14:textId="77777777" w:rsidR="00AD388B" w:rsidRDefault="00AD38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CDE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96F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37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B27F3" w14:textId="77777777" w:rsidR="00AD388B" w:rsidRDefault="00AD388B" w:rsidP="009139A6">
      <w:r>
        <w:separator/>
      </w:r>
    </w:p>
  </w:footnote>
  <w:footnote w:type="continuationSeparator" w:id="0">
    <w:p w14:paraId="19C3EE11" w14:textId="77777777" w:rsidR="00AD388B" w:rsidRDefault="00AD38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FE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3AE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9F8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88B"/>
    <w:rsid w:val="000666E0"/>
    <w:rsid w:val="002510B7"/>
    <w:rsid w:val="005C130B"/>
    <w:rsid w:val="00826F5C"/>
    <w:rsid w:val="009139A6"/>
    <w:rsid w:val="009448BB"/>
    <w:rsid w:val="00A3176C"/>
    <w:rsid w:val="00AD388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0E63"/>
  <w15:chartTrackingRefBased/>
  <w15:docId w15:val="{22225464-BE65-47F8-A163-422AA4DE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2021-09-23T09:45:00Z</dcterms:created>
  <dcterms:modified xsi:type="dcterms:W3CDTF">2021-09-23T09:45:00Z</dcterms:modified>
</cp:coreProperties>
</file>