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19780" w14:textId="77777777" w:rsidR="00130C8D" w:rsidRDefault="00130C8D" w:rsidP="00130C8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THAME</w:t>
      </w:r>
      <w:r>
        <w:rPr>
          <w:rFonts w:ascii="Times New Roman" w:hAnsi="Times New Roman"/>
        </w:rPr>
        <w:t xml:space="preserve">      (fl.1431)</w:t>
      </w:r>
    </w:p>
    <w:p w14:paraId="6D8DC9F0" w14:textId="77777777" w:rsidR="00130C8D" w:rsidRDefault="00130C8D" w:rsidP="00130C8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Fairford, Gloucestershire.</w:t>
      </w:r>
    </w:p>
    <w:p w14:paraId="7388DE1E" w14:textId="77777777" w:rsidR="00130C8D" w:rsidRDefault="00130C8D" w:rsidP="00130C8D">
      <w:pPr>
        <w:pStyle w:val="Body1"/>
        <w:rPr>
          <w:rFonts w:ascii="Times New Roman" w:hAnsi="Times New Roman"/>
        </w:rPr>
      </w:pPr>
    </w:p>
    <w:p w14:paraId="64BE0E52" w14:textId="77777777" w:rsidR="00130C8D" w:rsidRDefault="00130C8D" w:rsidP="00130C8D">
      <w:pPr>
        <w:pStyle w:val="Body1"/>
        <w:rPr>
          <w:rFonts w:ascii="Times New Roman" w:hAnsi="Times New Roman"/>
        </w:rPr>
      </w:pPr>
    </w:p>
    <w:p w14:paraId="6A384F81" w14:textId="77777777" w:rsidR="00130C8D" w:rsidRDefault="00130C8D" w:rsidP="00130C8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= Matilda(q.v.).     (</w:t>
      </w:r>
      <w:hyperlink r:id="rId6" w:history="1">
        <w:r w:rsidRPr="009F683E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ref. D326/T173)</w:t>
      </w:r>
    </w:p>
    <w:p w14:paraId="0D4F0166" w14:textId="77777777" w:rsidR="00130C8D" w:rsidRDefault="00130C8D" w:rsidP="00130C8D">
      <w:pPr>
        <w:pStyle w:val="Body1"/>
        <w:rPr>
          <w:rFonts w:ascii="Times New Roman" w:hAnsi="Times New Roman"/>
        </w:rPr>
      </w:pPr>
    </w:p>
    <w:p w14:paraId="2AF5715C" w14:textId="77777777" w:rsidR="00130C8D" w:rsidRDefault="00130C8D" w:rsidP="00130C8D">
      <w:pPr>
        <w:pStyle w:val="Body1"/>
        <w:rPr>
          <w:rFonts w:ascii="Times New Roman" w:hAnsi="Times New Roman"/>
        </w:rPr>
      </w:pPr>
    </w:p>
    <w:p w14:paraId="21230E76" w14:textId="77777777" w:rsidR="00772CBE" w:rsidRDefault="00772CBE" w:rsidP="00772CBE">
      <w:pPr>
        <w:pStyle w:val="NoSpacing"/>
      </w:pPr>
      <w:r>
        <w:t>20 May1416</w:t>
      </w:r>
      <w:r w:rsidRPr="00FD1E72">
        <w:tab/>
        <w:t>He was one of those who were ordered to collect in</w:t>
      </w:r>
      <w:r>
        <w:t xml:space="preserve"> Gloucestershire</w:t>
      </w:r>
    </w:p>
    <w:p w14:paraId="58EE8993" w14:textId="77777777" w:rsidR="00772CBE" w:rsidRDefault="00772CBE" w:rsidP="00772CBE">
      <w:pPr>
        <w:pStyle w:val="NoSpacing"/>
        <w:ind w:left="1440"/>
      </w:pPr>
      <w:r>
        <w:t>t</w:t>
      </w:r>
      <w:r w:rsidRPr="00FD1E72">
        <w:t xml:space="preserve">he taxes of </w:t>
      </w:r>
      <w:r>
        <w:t>a</w:t>
      </w:r>
      <w:r w:rsidRPr="00FD1E72">
        <w:t xml:space="preserve"> fifteenth and </w:t>
      </w:r>
      <w:r>
        <w:t>a</w:t>
      </w:r>
      <w:r w:rsidRPr="00FD1E72">
        <w:t xml:space="preserve"> tenth granted to the King at </w:t>
      </w:r>
    </w:p>
    <w:p w14:paraId="5220BBE5" w14:textId="77777777" w:rsidR="00772CBE" w:rsidRPr="00FD1E72" w:rsidRDefault="00772CBE" w:rsidP="00772CBE">
      <w:pPr>
        <w:pStyle w:val="NoSpacing"/>
        <w:ind w:left="1440"/>
      </w:pPr>
      <w:r w:rsidRPr="00FD1E72">
        <w:t xml:space="preserve">the last Parliament, these to be collected </w:t>
      </w:r>
      <w:r>
        <w:t>at Pentecost.</w:t>
      </w:r>
    </w:p>
    <w:p w14:paraId="0814CDAD" w14:textId="0914D331" w:rsidR="00772CBE" w:rsidRPr="00772CBE" w:rsidRDefault="00772CBE" w:rsidP="00772CBE">
      <w:pPr>
        <w:pStyle w:val="NoSpacing"/>
        <w:rPr>
          <w:u w:val="single"/>
        </w:rPr>
      </w:pPr>
      <w:r w:rsidRPr="00FD1E72">
        <w:tab/>
      </w:r>
      <w:r w:rsidRPr="00FD1E72">
        <w:tab/>
        <w:t>(C.F.R. 1413-22 p.1</w:t>
      </w:r>
      <w:r>
        <w:t>52)</w:t>
      </w:r>
    </w:p>
    <w:p w14:paraId="250A9EF4" w14:textId="77777777" w:rsidR="00130C8D" w:rsidRDefault="00130C8D" w:rsidP="00130C8D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>17 May1431</w:t>
      </w:r>
      <w:r>
        <w:rPr>
          <w:rFonts w:ascii="Times New Roman" w:hAnsi="Times New Roman"/>
        </w:rPr>
        <w:tab/>
        <w:t>William Parker of Down Ampney(q.v.) quitclaimed a croft at Lye, Wiltshire, to them.  (ibid.)</w:t>
      </w:r>
    </w:p>
    <w:p w14:paraId="2380C9E3" w14:textId="77777777" w:rsidR="00130C8D" w:rsidRDefault="00130C8D" w:rsidP="00130C8D">
      <w:pPr>
        <w:pStyle w:val="Body1"/>
        <w:rPr>
          <w:rFonts w:ascii="Times New Roman" w:hAnsi="Times New Roman"/>
        </w:rPr>
      </w:pPr>
    </w:p>
    <w:p w14:paraId="1ECDDBBD" w14:textId="77777777" w:rsidR="00130C8D" w:rsidRDefault="00130C8D" w:rsidP="00130C8D">
      <w:pPr>
        <w:pStyle w:val="Body1"/>
        <w:rPr>
          <w:rFonts w:ascii="Times New Roman" w:hAnsi="Times New Roman"/>
        </w:rPr>
      </w:pPr>
    </w:p>
    <w:p w14:paraId="5A73A612" w14:textId="77777777" w:rsidR="00130C8D" w:rsidRDefault="00130C8D" w:rsidP="00130C8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6 March 2014</w:t>
      </w:r>
    </w:p>
    <w:p w14:paraId="5C2D1C6B" w14:textId="75A0E570" w:rsidR="00772CBE" w:rsidRDefault="00772CBE" w:rsidP="00130C8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22 July 2026</w:t>
      </w:r>
    </w:p>
    <w:p w14:paraId="21B6D429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8DE69" w14:textId="77777777" w:rsidR="00A73369" w:rsidRDefault="00A73369" w:rsidP="00920DE3">
      <w:pPr>
        <w:spacing w:after="0" w:line="240" w:lineRule="auto"/>
      </w:pPr>
      <w:r>
        <w:separator/>
      </w:r>
    </w:p>
  </w:endnote>
  <w:endnote w:type="continuationSeparator" w:id="0">
    <w:p w14:paraId="7C239FB0" w14:textId="77777777" w:rsidR="00A73369" w:rsidRDefault="00A733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16FD6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0A684" w14:textId="77777777" w:rsidR="00C009D8" w:rsidRPr="00C009D8" w:rsidRDefault="00C009D8">
    <w:pPr>
      <w:pStyle w:val="Footer"/>
    </w:pPr>
    <w:r>
      <w:t>Copyright I.S.Rogers 9 August 2013</w:t>
    </w:r>
  </w:p>
  <w:p w14:paraId="7530E680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A2267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F93C9" w14:textId="77777777" w:rsidR="00A73369" w:rsidRDefault="00A73369" w:rsidP="00920DE3">
      <w:pPr>
        <w:spacing w:after="0" w:line="240" w:lineRule="auto"/>
      </w:pPr>
      <w:r>
        <w:separator/>
      </w:r>
    </w:p>
  </w:footnote>
  <w:footnote w:type="continuationSeparator" w:id="0">
    <w:p w14:paraId="1BE1D382" w14:textId="77777777" w:rsidR="00A73369" w:rsidRDefault="00A733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2DB4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1A2ED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367F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0C8D"/>
    <w:rsid w:val="00120749"/>
    <w:rsid w:val="00130C8D"/>
    <w:rsid w:val="00624CAE"/>
    <w:rsid w:val="00772CBE"/>
    <w:rsid w:val="00861DBB"/>
    <w:rsid w:val="00920DE3"/>
    <w:rsid w:val="00A7336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576F3"/>
  <w15:docId w15:val="{072E7E31-ED7F-4BE6-83BC-DB2F3B118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30C8D"/>
    <w:rPr>
      <w:color w:val="000000"/>
      <w:u w:val="single"/>
    </w:rPr>
  </w:style>
  <w:style w:type="paragraph" w:customStyle="1" w:styleId="Body1">
    <w:name w:val="Body 1"/>
    <w:rsid w:val="00130C8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2014-03-15T21:59:00Z</dcterms:created>
  <dcterms:modified xsi:type="dcterms:W3CDTF">2026-07-22T19:01:00Z</dcterms:modified>
</cp:coreProperties>
</file>