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697C8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THAKWRA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119D14F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Weston. Yorkshire. Husbandman.</w:t>
      </w:r>
    </w:p>
    <w:p w14:paraId="067FB512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C522045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5ACE1C4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745DE8DA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1BAEC6E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B0D0DE8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EDB3DDF" w14:textId="77777777" w:rsidR="008D2586" w:rsidRDefault="008D2586" w:rsidP="008D2586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p w14:paraId="27DEAC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289BB" w14:textId="77777777" w:rsidR="008D2586" w:rsidRDefault="008D2586" w:rsidP="009139A6">
      <w:r>
        <w:separator/>
      </w:r>
    </w:p>
  </w:endnote>
  <w:endnote w:type="continuationSeparator" w:id="0">
    <w:p w14:paraId="070C3D3A" w14:textId="77777777" w:rsidR="008D2586" w:rsidRDefault="008D25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1AD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F82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BC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9A718" w14:textId="77777777" w:rsidR="008D2586" w:rsidRDefault="008D2586" w:rsidP="009139A6">
      <w:r>
        <w:separator/>
      </w:r>
    </w:p>
  </w:footnote>
  <w:footnote w:type="continuationSeparator" w:id="0">
    <w:p w14:paraId="4619DA27" w14:textId="77777777" w:rsidR="008D2586" w:rsidRDefault="008D25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A05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A1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65F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86"/>
    <w:rsid w:val="000666E0"/>
    <w:rsid w:val="002510B7"/>
    <w:rsid w:val="005C130B"/>
    <w:rsid w:val="00826F5C"/>
    <w:rsid w:val="008D258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95D5"/>
  <w15:chartTrackingRefBased/>
  <w15:docId w15:val="{44717286-942F-4285-AE24-4AFC7868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25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2022-03-12T20:43:00Z</dcterms:created>
  <dcterms:modified xsi:type="dcterms:W3CDTF">2022-03-12T20:43:00Z</dcterms:modified>
</cp:coreProperties>
</file>