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93697" w14:textId="77777777" w:rsidR="00E47068" w:rsidRDefault="00E05D27" w:rsidP="00C009D8">
      <w:pPr>
        <w:pStyle w:val="NoSpacing"/>
      </w:pPr>
      <w:r>
        <w:rPr>
          <w:u w:val="single"/>
        </w:rPr>
        <w:t>William THAKKER</w:t>
      </w:r>
      <w:r>
        <w:t xml:space="preserve">    (fl.1491-2)</w:t>
      </w:r>
    </w:p>
    <w:p w14:paraId="72803158" w14:textId="77777777" w:rsidR="00E05D27" w:rsidRDefault="00E05D27" w:rsidP="00C009D8">
      <w:pPr>
        <w:pStyle w:val="NoSpacing"/>
      </w:pPr>
      <w:r>
        <w:t xml:space="preserve">of Norwich.  </w:t>
      </w:r>
    </w:p>
    <w:p w14:paraId="3AF1EBCA" w14:textId="77777777" w:rsidR="00E05D27" w:rsidRDefault="00E05D27" w:rsidP="00C009D8">
      <w:pPr>
        <w:pStyle w:val="NoSpacing"/>
      </w:pPr>
    </w:p>
    <w:p w14:paraId="6DEF70BB" w14:textId="77777777" w:rsidR="00E05D27" w:rsidRDefault="00E05D27" w:rsidP="00C009D8">
      <w:pPr>
        <w:pStyle w:val="NoSpacing"/>
      </w:pPr>
    </w:p>
    <w:p w14:paraId="15C4B9A9" w14:textId="77777777" w:rsidR="00E05D27" w:rsidRDefault="00E05D27" w:rsidP="00C009D8">
      <w:pPr>
        <w:pStyle w:val="NoSpacing"/>
      </w:pPr>
      <w:r>
        <w:t xml:space="preserve">Apprentice of John </w:t>
      </w:r>
      <w:proofErr w:type="spellStart"/>
      <w:r>
        <w:t>Thakker</w:t>
      </w:r>
      <w:proofErr w:type="spellEnd"/>
      <w:r>
        <w:t>(q.v.).  (C.F.N. p.136)</w:t>
      </w:r>
    </w:p>
    <w:p w14:paraId="37134876" w14:textId="77777777" w:rsidR="00E05D27" w:rsidRDefault="00E05D27" w:rsidP="00C009D8">
      <w:pPr>
        <w:pStyle w:val="NoSpacing"/>
      </w:pPr>
    </w:p>
    <w:p w14:paraId="79CF95F4" w14:textId="77777777" w:rsidR="00E05D27" w:rsidRDefault="00E05D27" w:rsidP="00C009D8">
      <w:pPr>
        <w:pStyle w:val="NoSpacing"/>
      </w:pPr>
    </w:p>
    <w:p w14:paraId="2BB8AF99" w14:textId="77777777" w:rsidR="00E05D27" w:rsidRDefault="00E05D27" w:rsidP="00C009D8">
      <w:pPr>
        <w:pStyle w:val="NoSpacing"/>
      </w:pPr>
      <w:r>
        <w:t xml:space="preserve">          1491-2</w:t>
      </w:r>
      <w:r>
        <w:tab/>
        <w:t>He became a Freeman.   (ibid.)</w:t>
      </w:r>
    </w:p>
    <w:p w14:paraId="67354118" w14:textId="77777777" w:rsidR="00E05D27" w:rsidRDefault="00E05D27" w:rsidP="00C009D8">
      <w:pPr>
        <w:pStyle w:val="NoSpacing"/>
      </w:pPr>
    </w:p>
    <w:p w14:paraId="010F1E9F" w14:textId="77777777" w:rsidR="00E05D27" w:rsidRDefault="00E05D27" w:rsidP="00C009D8">
      <w:pPr>
        <w:pStyle w:val="NoSpacing"/>
      </w:pPr>
    </w:p>
    <w:p w14:paraId="3C1678A1" w14:textId="77777777" w:rsidR="00E05D27" w:rsidRPr="00E05D27" w:rsidRDefault="00E05D27" w:rsidP="00C009D8">
      <w:pPr>
        <w:pStyle w:val="NoSpacing"/>
      </w:pPr>
      <w:r>
        <w:t>27 October 2013</w:t>
      </w:r>
    </w:p>
    <w:sectPr w:rsidR="00E05D27" w:rsidRPr="00E05D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18B48" w14:textId="77777777" w:rsidR="00E05D27" w:rsidRDefault="00E05D27" w:rsidP="00920DE3">
      <w:pPr>
        <w:spacing w:after="0" w:line="240" w:lineRule="auto"/>
      </w:pPr>
      <w:r>
        <w:separator/>
      </w:r>
    </w:p>
  </w:endnote>
  <w:endnote w:type="continuationSeparator" w:id="0">
    <w:p w14:paraId="6D699F68" w14:textId="77777777" w:rsidR="00E05D27" w:rsidRDefault="00E05D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5C1A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21C39" w14:textId="77777777" w:rsidR="00C009D8" w:rsidRPr="00C009D8" w:rsidRDefault="00C009D8">
    <w:pPr>
      <w:pStyle w:val="Footer"/>
    </w:pPr>
    <w:r>
      <w:t>Copyright I.S.Rogers 9 August 2013</w:t>
    </w:r>
  </w:p>
  <w:p w14:paraId="75C1780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F56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7B2D" w14:textId="77777777" w:rsidR="00E05D27" w:rsidRDefault="00E05D27" w:rsidP="00920DE3">
      <w:pPr>
        <w:spacing w:after="0" w:line="240" w:lineRule="auto"/>
      </w:pPr>
      <w:r>
        <w:separator/>
      </w:r>
    </w:p>
  </w:footnote>
  <w:footnote w:type="continuationSeparator" w:id="0">
    <w:p w14:paraId="644370D3" w14:textId="77777777" w:rsidR="00E05D27" w:rsidRDefault="00E05D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CA4F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D12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9249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D27"/>
    <w:rsid w:val="00120749"/>
    <w:rsid w:val="00624CAE"/>
    <w:rsid w:val="008879A3"/>
    <w:rsid w:val="00920DE3"/>
    <w:rsid w:val="00C009D8"/>
    <w:rsid w:val="00CF53C8"/>
    <w:rsid w:val="00E05D2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5B379"/>
  <w15:docId w15:val="{B5B90B4F-00D3-4BF7-8130-51FE8B22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2013-10-27T18:36:00Z</dcterms:created>
  <dcterms:modified xsi:type="dcterms:W3CDTF">2022-10-09T20:26:00Z</dcterms:modified>
</cp:coreProperties>
</file>