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958D6" w14:textId="77777777" w:rsidR="00B50D47" w:rsidRDefault="00B50D47" w:rsidP="00B50D47">
      <w:pPr>
        <w:pStyle w:val="NoSpacing"/>
      </w:pPr>
      <w:r>
        <w:rPr>
          <w:u w:val="single"/>
        </w:rPr>
        <w:t>John THAKKER</w:t>
      </w:r>
      <w:r>
        <w:t xml:space="preserve">   </w:t>
      </w:r>
      <w:proofErr w:type="gramStart"/>
      <w:r>
        <w:t xml:space="preserve">   (</w:t>
      </w:r>
      <w:proofErr w:type="gramEnd"/>
      <w:r>
        <w:t>fl.1484)</w:t>
      </w:r>
    </w:p>
    <w:p w14:paraId="5541CDED" w14:textId="77777777" w:rsidR="00B50D47" w:rsidRDefault="00B50D47" w:rsidP="00B50D47">
      <w:pPr>
        <w:pStyle w:val="NoSpacing"/>
      </w:pPr>
      <w:r>
        <w:t>of Holbeach, Lincolnshire. Merchant.</w:t>
      </w:r>
    </w:p>
    <w:p w14:paraId="5885E22D" w14:textId="77777777" w:rsidR="00B50D47" w:rsidRDefault="00B50D47" w:rsidP="00B50D47">
      <w:pPr>
        <w:pStyle w:val="NoSpacing"/>
      </w:pPr>
    </w:p>
    <w:p w14:paraId="2342B376" w14:textId="77777777" w:rsidR="00B50D47" w:rsidRDefault="00B50D47" w:rsidP="00B50D47">
      <w:pPr>
        <w:pStyle w:val="NoSpacing"/>
      </w:pPr>
    </w:p>
    <w:p w14:paraId="50EB8AE9" w14:textId="77777777" w:rsidR="00B50D47" w:rsidRDefault="00B50D47" w:rsidP="00B50D47">
      <w:pPr>
        <w:pStyle w:val="NoSpacing"/>
      </w:pPr>
      <w:r>
        <w:tab/>
        <w:t>1484</w:t>
      </w:r>
      <w:r>
        <w:tab/>
        <w:t xml:space="preserve">William </w:t>
      </w:r>
      <w:proofErr w:type="spellStart"/>
      <w:r>
        <w:t>Scarlette</w:t>
      </w:r>
      <w:proofErr w:type="spellEnd"/>
      <w:r>
        <w:t xml:space="preserve">(q.v.) brought a plaint of debt against him, John </w:t>
      </w:r>
      <w:proofErr w:type="spellStart"/>
      <w:r>
        <w:t>Falyn</w:t>
      </w:r>
      <w:proofErr w:type="spellEnd"/>
    </w:p>
    <w:p w14:paraId="773CECB3" w14:textId="77777777" w:rsidR="00B50D47" w:rsidRDefault="00B50D47" w:rsidP="00B50D47">
      <w:pPr>
        <w:pStyle w:val="NoSpacing"/>
      </w:pPr>
      <w:r>
        <w:tab/>
      </w:r>
      <w:r>
        <w:tab/>
        <w:t xml:space="preserve">of Spalding(q.v.), Richard Nicoll of Moulton(q.v.), William </w:t>
      </w:r>
      <w:proofErr w:type="spellStart"/>
      <w:r>
        <w:t>Marke</w:t>
      </w:r>
      <w:proofErr w:type="spellEnd"/>
      <w:r>
        <w:t xml:space="preserve"> of Sutton </w:t>
      </w:r>
    </w:p>
    <w:p w14:paraId="775189FB" w14:textId="77777777" w:rsidR="00B50D47" w:rsidRDefault="00B50D47" w:rsidP="00B50D47">
      <w:pPr>
        <w:pStyle w:val="NoSpacing"/>
        <w:ind w:left="720" w:firstLine="720"/>
      </w:pPr>
      <w:r>
        <w:t xml:space="preserve">in Holland(q.v.) and Reginald </w:t>
      </w:r>
      <w:proofErr w:type="spellStart"/>
      <w:r>
        <w:t>Geme</w:t>
      </w:r>
      <w:proofErr w:type="spellEnd"/>
      <w:r>
        <w:t xml:space="preserve"> of Sutton in Holland(q.v.).</w:t>
      </w:r>
    </w:p>
    <w:p w14:paraId="0E27653D" w14:textId="77777777" w:rsidR="00B50D47" w:rsidRDefault="00B50D47" w:rsidP="00B50D47">
      <w:pPr>
        <w:pStyle w:val="NoSpacing"/>
      </w:pPr>
      <w:r>
        <w:tab/>
      </w:r>
      <w:r>
        <w:tab/>
        <w:t>(</w:t>
      </w:r>
      <w:hyperlink r:id="rId6" w:history="1">
        <w:r w:rsidRPr="00E13B03">
          <w:rPr>
            <w:rStyle w:val="Hyperlink"/>
          </w:rPr>
          <w:t>http://aalt.law.uh.edu/Indices/CP40Indices/CP40no888Pl.htm</w:t>
        </w:r>
      </w:hyperlink>
      <w:r>
        <w:t>)</w:t>
      </w:r>
    </w:p>
    <w:p w14:paraId="18637CCD" w14:textId="77777777" w:rsidR="00B50D47" w:rsidRDefault="00B50D47" w:rsidP="00B50D47">
      <w:pPr>
        <w:pStyle w:val="NoSpacing"/>
      </w:pPr>
    </w:p>
    <w:p w14:paraId="3BB77B52" w14:textId="77777777" w:rsidR="00B50D47" w:rsidRDefault="00B50D47" w:rsidP="00B50D47">
      <w:pPr>
        <w:pStyle w:val="NoSpacing"/>
      </w:pPr>
    </w:p>
    <w:p w14:paraId="0902D122" w14:textId="77777777" w:rsidR="00B50D47" w:rsidRDefault="00B50D47" w:rsidP="00B50D47">
      <w:pPr>
        <w:pStyle w:val="NoSpacing"/>
      </w:pPr>
      <w:r>
        <w:t>21 December 2018</w:t>
      </w:r>
    </w:p>
    <w:p w14:paraId="141A121F" w14:textId="77777777" w:rsidR="006B2F86" w:rsidRPr="00E71FC3" w:rsidRDefault="00B50D4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608303" w14:textId="77777777" w:rsidR="00B50D47" w:rsidRDefault="00B50D47" w:rsidP="00E71FC3">
      <w:pPr>
        <w:spacing w:after="0" w:line="240" w:lineRule="auto"/>
      </w:pPr>
      <w:r>
        <w:separator/>
      </w:r>
    </w:p>
  </w:endnote>
  <w:endnote w:type="continuationSeparator" w:id="0">
    <w:p w14:paraId="037A1FBD" w14:textId="77777777" w:rsidR="00B50D47" w:rsidRDefault="00B50D4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EA9DA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35E403" w14:textId="77777777" w:rsidR="00B50D47" w:rsidRDefault="00B50D47" w:rsidP="00E71FC3">
      <w:pPr>
        <w:spacing w:after="0" w:line="240" w:lineRule="auto"/>
      </w:pPr>
      <w:r>
        <w:separator/>
      </w:r>
    </w:p>
  </w:footnote>
  <w:footnote w:type="continuationSeparator" w:id="0">
    <w:p w14:paraId="36392469" w14:textId="77777777" w:rsidR="00B50D47" w:rsidRDefault="00B50D4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D47"/>
    <w:rsid w:val="001A7C09"/>
    <w:rsid w:val="00577BD5"/>
    <w:rsid w:val="00656CBA"/>
    <w:rsid w:val="006A1F77"/>
    <w:rsid w:val="00733BE7"/>
    <w:rsid w:val="00AB52E8"/>
    <w:rsid w:val="00B16D3F"/>
    <w:rsid w:val="00B50D47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744CD"/>
  <w15:chartTrackingRefBased/>
  <w15:docId w15:val="{A822256B-C95C-4137-A3DF-A6D7066D6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50D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2018-12-24T20:38:00Z</dcterms:created>
  <dcterms:modified xsi:type="dcterms:W3CDTF">2018-12-24T20:39:00Z</dcterms:modified>
</cp:coreProperties>
</file>