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THAKKER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Gedney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Lincolnshire. Salt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Meres(q.v.) brought a plaint of debt against him, Richard </w:t>
      </w: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Benne of Fleet(q.v.), John Benne of Wrangle(q.v.)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Chetours</w:t>
      </w:r>
      <w:proofErr w:type="spellEnd"/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Holbeach(q.v.).</w:t>
      </w:r>
    </w:p>
    <w:p w:rsidR="00211207" w:rsidRDefault="00211207" w:rsidP="0021120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451CB3" w:rsidRPr="00451CB3" w:rsidRDefault="00451CB3" w:rsidP="00451CB3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color w:val="auto"/>
          <w:u w:val="none"/>
        </w:rPr>
        <w:tab/>
      </w:r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1450</w:t>
      </w:r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Philpotte</w:t>
      </w:r>
      <w:proofErr w:type="spellEnd"/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 and John</w:t>
      </w:r>
    </w:p>
    <w:p w:rsidR="00451CB3" w:rsidRPr="00451CB3" w:rsidRDefault="00451CB3" w:rsidP="00451CB3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Thakker</w:t>
      </w:r>
      <w:proofErr w:type="spellEnd"/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Gedney</w:t>
      </w:r>
      <w:proofErr w:type="spellEnd"/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husbandman(q.v.).</w:t>
      </w:r>
    </w:p>
    <w:p w:rsidR="00451CB3" w:rsidRPr="00451CB3" w:rsidRDefault="00451CB3" w:rsidP="00451CB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451CB3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451CB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 w:rsidRPr="00451CB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1207" w:rsidRDefault="00211207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</w:p>
    <w:p w:rsidR="00451CB3" w:rsidRDefault="00451CB3" w:rsidP="00211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June 2017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207" w:rsidRDefault="00211207" w:rsidP="00564E3C">
      <w:pPr>
        <w:spacing w:after="0" w:line="240" w:lineRule="auto"/>
      </w:pPr>
      <w:r>
        <w:separator/>
      </w:r>
    </w:p>
  </w:endnote>
  <w:endnote w:type="continuationSeparator" w:id="0">
    <w:p w:rsidR="00211207" w:rsidRDefault="0021120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51CB3">
      <w:rPr>
        <w:rFonts w:ascii="Times New Roman" w:hAnsi="Times New Roman" w:cs="Times New Roman"/>
        <w:noProof/>
        <w:sz w:val="24"/>
        <w:szCs w:val="24"/>
      </w:rPr>
      <w:t>19 June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207" w:rsidRDefault="00211207" w:rsidP="00564E3C">
      <w:pPr>
        <w:spacing w:after="0" w:line="240" w:lineRule="auto"/>
      </w:pPr>
      <w:r>
        <w:separator/>
      </w:r>
    </w:p>
  </w:footnote>
  <w:footnote w:type="continuationSeparator" w:id="0">
    <w:p w:rsidR="00211207" w:rsidRDefault="0021120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207"/>
    <w:rsid w:val="00211207"/>
    <w:rsid w:val="00372DC6"/>
    <w:rsid w:val="00451CB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25DA"/>
  <w15:chartTrackingRefBased/>
  <w15:docId w15:val="{BD9888B9-FBB6-4F51-836C-EA0D923F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nhideWhenUsed/>
    <w:rsid w:val="002112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2016-01-07T19:07:00Z</dcterms:created>
  <dcterms:modified xsi:type="dcterms:W3CDTF">2017-06-19T09:43:00Z</dcterms:modified>
</cp:coreProperties>
</file>