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DAE1C" w14:textId="77777777" w:rsidR="00144071" w:rsidRDefault="00144071" w:rsidP="001440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THAKKER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fl.1457)</w:t>
      </w:r>
    </w:p>
    <w:p w14:paraId="559D2C0E" w14:textId="77777777" w:rsidR="00144071" w:rsidRDefault="00144071" w:rsidP="001440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B004A8" w14:textId="77777777" w:rsidR="00144071" w:rsidRDefault="00144071" w:rsidP="001440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AF6644" w14:textId="77777777" w:rsidR="00144071" w:rsidRDefault="00144071" w:rsidP="001440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Jan.1457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John Brake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Castre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and</w:t>
      </w:r>
    </w:p>
    <w:p w14:paraId="23F31240" w14:textId="77777777" w:rsidR="00144071" w:rsidRDefault="00144071" w:rsidP="001440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Bretayne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Milton(q.v.) enfeoffed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others</w:t>
      </w:r>
    </w:p>
    <w:p w14:paraId="3F0FE908" w14:textId="77777777" w:rsidR="00144071" w:rsidRDefault="00144071" w:rsidP="001440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manor of Woodcroft and its appurtenances.</w:t>
      </w:r>
    </w:p>
    <w:p w14:paraId="606BB231" w14:textId="77777777" w:rsidR="00144071" w:rsidRDefault="00144071" w:rsidP="001440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 F(M) Charter/670)</w:t>
      </w:r>
    </w:p>
    <w:p w14:paraId="1E9FFD49" w14:textId="77777777" w:rsidR="00144071" w:rsidRDefault="00144071" w:rsidP="001440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C49A2E" w14:textId="77777777" w:rsidR="00144071" w:rsidRDefault="00144071" w:rsidP="001440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5BCD8C" w14:textId="77777777" w:rsidR="00144071" w:rsidRDefault="00144071" w:rsidP="001440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March 2022</w:t>
      </w:r>
    </w:p>
    <w:p w14:paraId="3439B6F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E283E" w14:textId="77777777" w:rsidR="00144071" w:rsidRDefault="00144071" w:rsidP="009139A6">
      <w:r>
        <w:separator/>
      </w:r>
    </w:p>
  </w:endnote>
  <w:endnote w:type="continuationSeparator" w:id="0">
    <w:p w14:paraId="4D371C3C" w14:textId="77777777" w:rsidR="00144071" w:rsidRDefault="001440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E40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85CA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4FED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DC6B4" w14:textId="77777777" w:rsidR="00144071" w:rsidRDefault="00144071" w:rsidP="009139A6">
      <w:r>
        <w:separator/>
      </w:r>
    </w:p>
  </w:footnote>
  <w:footnote w:type="continuationSeparator" w:id="0">
    <w:p w14:paraId="137A3A19" w14:textId="77777777" w:rsidR="00144071" w:rsidRDefault="001440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FB12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59F5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05A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071"/>
    <w:rsid w:val="000666E0"/>
    <w:rsid w:val="00144071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DBD3F"/>
  <w15:chartTrackingRefBased/>
  <w15:docId w15:val="{584490C0-FCD4-4D8D-9D4A-383B90D68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2022-03-08T16:48:00Z</dcterms:created>
  <dcterms:modified xsi:type="dcterms:W3CDTF">2022-03-08T16:48:00Z</dcterms:modified>
</cp:coreProperties>
</file>