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9B223" w14:textId="0955B1AE" w:rsidR="00BA00AB" w:rsidRDefault="002F5A0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THACKWRA</w:t>
      </w:r>
      <w:r>
        <w:rPr>
          <w:rFonts w:cs="Times New Roman"/>
          <w:szCs w:val="24"/>
        </w:rPr>
        <w:t xml:space="preserve">     (d.1471)</w:t>
      </w:r>
    </w:p>
    <w:p w14:paraId="5F2BBAEA" w14:textId="014D2EA9" w:rsidR="002F5A0C" w:rsidRDefault="002F5A0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Chaplain,</w:t>
      </w:r>
    </w:p>
    <w:p w14:paraId="711255EE" w14:textId="75CFB6D8" w:rsidR="002F5A0C" w:rsidRDefault="002F5A0C" w:rsidP="009139A6">
      <w:pPr>
        <w:pStyle w:val="NoSpacing"/>
        <w:rPr>
          <w:rFonts w:cs="Times New Roman"/>
          <w:szCs w:val="24"/>
        </w:rPr>
      </w:pPr>
    </w:p>
    <w:p w14:paraId="595D2BFD" w14:textId="77777777" w:rsidR="002F5A0C" w:rsidRDefault="002F5A0C" w:rsidP="009139A6">
      <w:pPr>
        <w:pStyle w:val="NoSpacing"/>
        <w:rPr>
          <w:rFonts w:cs="Times New Roman"/>
          <w:szCs w:val="24"/>
        </w:rPr>
      </w:pPr>
    </w:p>
    <w:p w14:paraId="10FBA8B0" w14:textId="6AC9B95A" w:rsidR="002F5A0C" w:rsidRDefault="002F5A0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Jun.1471</w:t>
      </w:r>
      <w:r>
        <w:rPr>
          <w:rFonts w:cs="Times New Roman"/>
          <w:szCs w:val="24"/>
        </w:rPr>
        <w:tab/>
        <w:t>He made his Will.   (W.Y.R. p.166)</w:t>
      </w:r>
    </w:p>
    <w:p w14:paraId="2B9E5F60" w14:textId="3CB5082D" w:rsidR="002F5A0C" w:rsidRDefault="002F5A0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Jun.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20410078" w14:textId="77777777" w:rsidR="002F5A0C" w:rsidRDefault="002F5A0C" w:rsidP="009139A6">
      <w:pPr>
        <w:pStyle w:val="NoSpacing"/>
        <w:rPr>
          <w:rFonts w:cs="Times New Roman"/>
          <w:szCs w:val="24"/>
        </w:rPr>
      </w:pPr>
    </w:p>
    <w:p w14:paraId="555D1E82" w14:textId="77777777" w:rsidR="002F5A0C" w:rsidRDefault="002F5A0C" w:rsidP="009139A6">
      <w:pPr>
        <w:pStyle w:val="NoSpacing"/>
        <w:rPr>
          <w:rFonts w:cs="Times New Roman"/>
          <w:szCs w:val="24"/>
        </w:rPr>
      </w:pPr>
    </w:p>
    <w:p w14:paraId="6C666D8C" w14:textId="79A9938F" w:rsidR="002F5A0C" w:rsidRPr="002F5A0C" w:rsidRDefault="002F5A0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January 2024</w:t>
      </w:r>
    </w:p>
    <w:sectPr w:rsidR="002F5A0C" w:rsidRPr="002F5A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3954C" w14:textId="77777777" w:rsidR="002F5A0C" w:rsidRDefault="002F5A0C" w:rsidP="009139A6">
      <w:r>
        <w:separator/>
      </w:r>
    </w:p>
  </w:endnote>
  <w:endnote w:type="continuationSeparator" w:id="0">
    <w:p w14:paraId="4FA823D1" w14:textId="77777777" w:rsidR="002F5A0C" w:rsidRDefault="002F5A0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B11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CC6D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3521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E32D1" w14:textId="77777777" w:rsidR="002F5A0C" w:rsidRDefault="002F5A0C" w:rsidP="009139A6">
      <w:r>
        <w:separator/>
      </w:r>
    </w:p>
  </w:footnote>
  <w:footnote w:type="continuationSeparator" w:id="0">
    <w:p w14:paraId="35DC86E6" w14:textId="77777777" w:rsidR="002F5A0C" w:rsidRDefault="002F5A0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3C00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B25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CC8F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A0C"/>
    <w:rsid w:val="000666E0"/>
    <w:rsid w:val="002510B7"/>
    <w:rsid w:val="002F5A0C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FB67D"/>
  <w15:chartTrackingRefBased/>
  <w15:docId w15:val="{D112EF7A-ABB4-4F56-9AF7-C1F444144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2024-01-01T07:39:00Z</dcterms:created>
  <dcterms:modified xsi:type="dcterms:W3CDTF">2024-01-01T07:45:00Z</dcterms:modified>
</cp:coreProperties>
</file>