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AE9B7" w14:textId="77777777" w:rsidR="007B2FB1" w:rsidRDefault="007B2FB1" w:rsidP="007B2FB1">
      <w:pPr>
        <w:pStyle w:val="NoSpacing"/>
        <w:tabs>
          <w:tab w:val="left" w:pos="1440"/>
        </w:tabs>
        <w:jc w:val="both"/>
      </w:pPr>
      <w:r>
        <w:rPr>
          <w:u w:val="single"/>
        </w:rPr>
        <w:t>John THACKWRA</w:t>
      </w:r>
      <w:r>
        <w:t xml:space="preserve">        (fl.1485)</w:t>
      </w:r>
    </w:p>
    <w:p w14:paraId="2184D3CB" w14:textId="77777777" w:rsidR="007B2FB1" w:rsidRDefault="007B2FB1" w:rsidP="007B2FB1">
      <w:pPr>
        <w:pStyle w:val="NoSpacing"/>
        <w:tabs>
          <w:tab w:val="left" w:pos="1440"/>
        </w:tabs>
        <w:jc w:val="both"/>
      </w:pPr>
      <w:r>
        <w:t>of Otley, West Riding of Yorkshire.</w:t>
      </w:r>
    </w:p>
    <w:p w14:paraId="7FBDE311" w14:textId="77777777" w:rsidR="007B2FB1" w:rsidRDefault="007B2FB1" w:rsidP="007B2FB1">
      <w:pPr>
        <w:pStyle w:val="NoSpacing"/>
        <w:tabs>
          <w:tab w:val="left" w:pos="1440"/>
        </w:tabs>
        <w:jc w:val="both"/>
      </w:pPr>
    </w:p>
    <w:p w14:paraId="32BCF897" w14:textId="77777777" w:rsidR="007B2FB1" w:rsidRDefault="007B2FB1" w:rsidP="007B2FB1">
      <w:pPr>
        <w:pStyle w:val="NoSpacing"/>
        <w:tabs>
          <w:tab w:val="left" w:pos="1440"/>
        </w:tabs>
        <w:jc w:val="both"/>
      </w:pPr>
    </w:p>
    <w:p w14:paraId="1699849C" w14:textId="77777777" w:rsidR="007B2FB1" w:rsidRDefault="007B2FB1" w:rsidP="007B2FB1">
      <w:pPr>
        <w:pStyle w:val="NoSpacing"/>
      </w:pPr>
      <w:r>
        <w:t>13 Feb.1485</w:t>
      </w:r>
      <w:r>
        <w:tab/>
        <w:t>He was granted letters dimissory.</w:t>
      </w:r>
    </w:p>
    <w:p w14:paraId="1A8120A7" w14:textId="77777777" w:rsidR="007B2FB1" w:rsidRDefault="007B2FB1" w:rsidP="007B2FB1">
      <w:pPr>
        <w:pStyle w:val="NoSpacing"/>
        <w:ind w:left="720" w:firstLine="720"/>
      </w:pPr>
      <w:r>
        <w:t>(“The Register of Thomas Rotherham, Archbishop of York 1480-1500</w:t>
      </w:r>
    </w:p>
    <w:p w14:paraId="66CE612F" w14:textId="77777777" w:rsidR="007B2FB1" w:rsidRDefault="007B2FB1" w:rsidP="007B2FB1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p.45)</w:t>
      </w:r>
    </w:p>
    <w:p w14:paraId="167342F6" w14:textId="77777777" w:rsidR="007B2FB1" w:rsidRDefault="007B2FB1" w:rsidP="007B2FB1">
      <w:pPr>
        <w:pStyle w:val="NoSpacing"/>
        <w:tabs>
          <w:tab w:val="left" w:pos="1440"/>
        </w:tabs>
        <w:jc w:val="both"/>
      </w:pPr>
    </w:p>
    <w:p w14:paraId="5EDC86A5" w14:textId="77777777" w:rsidR="007B2FB1" w:rsidRDefault="007B2FB1" w:rsidP="007B2FB1">
      <w:pPr>
        <w:pStyle w:val="NoSpacing"/>
        <w:tabs>
          <w:tab w:val="left" w:pos="1440"/>
        </w:tabs>
        <w:jc w:val="both"/>
      </w:pPr>
    </w:p>
    <w:p w14:paraId="4D265962" w14:textId="77777777" w:rsidR="007B2FB1" w:rsidRDefault="007B2FB1" w:rsidP="007B2FB1">
      <w:pPr>
        <w:pStyle w:val="NoSpacing"/>
        <w:tabs>
          <w:tab w:val="left" w:pos="1440"/>
        </w:tabs>
        <w:jc w:val="both"/>
      </w:pPr>
      <w:r>
        <w:t>15 October 2019</w:t>
      </w:r>
    </w:p>
    <w:p w14:paraId="6836E10C" w14:textId="77777777" w:rsidR="006B2F86" w:rsidRPr="007B2FB1" w:rsidRDefault="007B2FB1" w:rsidP="007B2FB1">
      <w:bookmarkStart w:id="0" w:name="_GoBack"/>
      <w:bookmarkEnd w:id="0"/>
    </w:p>
    <w:sectPr w:rsidR="006B2F86" w:rsidRPr="007B2F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A56B1" w14:textId="77777777" w:rsidR="007B2FB1" w:rsidRDefault="007B2FB1" w:rsidP="00E71FC3">
      <w:pPr>
        <w:spacing w:after="0" w:line="240" w:lineRule="auto"/>
      </w:pPr>
      <w:r>
        <w:separator/>
      </w:r>
    </w:p>
  </w:endnote>
  <w:endnote w:type="continuationSeparator" w:id="0">
    <w:p w14:paraId="6B12B26B" w14:textId="77777777" w:rsidR="007B2FB1" w:rsidRDefault="007B2F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E6E4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46825" w14:textId="77777777" w:rsidR="007B2FB1" w:rsidRDefault="007B2FB1" w:rsidP="00E71FC3">
      <w:pPr>
        <w:spacing w:after="0" w:line="240" w:lineRule="auto"/>
      </w:pPr>
      <w:r>
        <w:separator/>
      </w:r>
    </w:p>
  </w:footnote>
  <w:footnote w:type="continuationSeparator" w:id="0">
    <w:p w14:paraId="2E1763B4" w14:textId="77777777" w:rsidR="007B2FB1" w:rsidRDefault="007B2F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B1"/>
    <w:rsid w:val="001A7C09"/>
    <w:rsid w:val="00577BD5"/>
    <w:rsid w:val="00656CBA"/>
    <w:rsid w:val="006A1F77"/>
    <w:rsid w:val="00733BE7"/>
    <w:rsid w:val="007B2FB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B71CA"/>
  <w15:chartTrackingRefBased/>
  <w15:docId w15:val="{4C181B3D-95B2-4080-ADF4-7116FA05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2019-10-26T19:04:00Z</dcterms:created>
  <dcterms:modified xsi:type="dcterms:W3CDTF">2019-10-26T19:05:00Z</dcterms:modified>
</cp:coreProperties>
</file>