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F713BE" w14:textId="77777777" w:rsidR="00EC7ED8" w:rsidRDefault="00EC7ED8" w:rsidP="00EC7ED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Edward THACKER, B.A.</w:t>
      </w:r>
      <w:r>
        <w:rPr>
          <w:rFonts w:ascii="Times New Roman" w:hAnsi="Times New Roman" w:cs="Times New Roman"/>
          <w:sz w:val="24"/>
          <w:szCs w:val="24"/>
        </w:rPr>
        <w:t xml:space="preserve">      (fl.1493)</w:t>
      </w:r>
    </w:p>
    <w:p w14:paraId="45BD6745" w14:textId="77777777" w:rsidR="00EC7ED8" w:rsidRDefault="00EC7ED8" w:rsidP="00EC7ED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Cambridge University.</w:t>
      </w:r>
    </w:p>
    <w:p w14:paraId="0E2F96AA" w14:textId="77777777" w:rsidR="00EC7ED8" w:rsidRDefault="00EC7ED8" w:rsidP="00EC7ED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2B3AE01" w14:textId="77777777" w:rsidR="00EC7ED8" w:rsidRDefault="00EC7ED8" w:rsidP="00EC7ED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22749AF" w14:textId="77777777" w:rsidR="00EC7ED8" w:rsidRDefault="00EC7ED8" w:rsidP="00EC7ED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Fellow of King’s Hall.    </w:t>
      </w:r>
      <w:r w:rsidRPr="00BD5678">
        <w:rPr>
          <w:rFonts w:ascii="Times New Roman" w:hAnsi="Times New Roman" w:cs="Times New Roman"/>
          <w:sz w:val="24"/>
          <w:szCs w:val="24"/>
        </w:rPr>
        <w:t xml:space="preserve">(Alumni </w:t>
      </w:r>
      <w:proofErr w:type="spellStart"/>
      <w:r w:rsidRPr="00BD5678">
        <w:rPr>
          <w:rFonts w:ascii="Times New Roman" w:hAnsi="Times New Roman" w:cs="Times New Roman"/>
          <w:sz w:val="24"/>
          <w:szCs w:val="24"/>
        </w:rPr>
        <w:t>Cantab.</w:t>
      </w:r>
      <w:proofErr w:type="spellEnd"/>
      <w:r w:rsidRPr="00BD5678">
        <w:rPr>
          <w:rFonts w:ascii="Times New Roman" w:hAnsi="Times New Roman" w:cs="Times New Roman"/>
          <w:sz w:val="24"/>
          <w:szCs w:val="24"/>
        </w:rPr>
        <w:t xml:space="preserve"> vol.1 part 4 p.</w:t>
      </w:r>
      <w:r>
        <w:rPr>
          <w:rFonts w:ascii="Times New Roman" w:hAnsi="Times New Roman" w:cs="Times New Roman"/>
          <w:sz w:val="24"/>
          <w:szCs w:val="24"/>
        </w:rPr>
        <w:t>216)</w:t>
      </w:r>
    </w:p>
    <w:p w14:paraId="484298F0" w14:textId="77777777" w:rsidR="00EC7ED8" w:rsidRDefault="00EC7ED8" w:rsidP="00EC7ED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DF20B46" w14:textId="77777777" w:rsidR="00EC7ED8" w:rsidRDefault="00EC7ED8" w:rsidP="00EC7ED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9A75F57" w14:textId="77777777" w:rsidR="00EC7ED8" w:rsidRDefault="00EC7ED8" w:rsidP="00EC7ED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1493</w:t>
      </w:r>
      <w:r>
        <w:rPr>
          <w:rFonts w:ascii="Times New Roman" w:hAnsi="Times New Roman" w:cs="Times New Roman"/>
          <w:sz w:val="24"/>
          <w:szCs w:val="24"/>
        </w:rPr>
        <w:tab/>
        <w:t>He was admitted at King’s Hall, as a scholar from Eton.</w:t>
      </w:r>
    </w:p>
    <w:p w14:paraId="75013716" w14:textId="77777777" w:rsidR="00EC7ED8" w:rsidRDefault="00EC7ED8" w:rsidP="00EC7ED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BD5678">
        <w:rPr>
          <w:rFonts w:ascii="Times New Roman" w:hAnsi="Times New Roman" w:cs="Times New Roman"/>
          <w:sz w:val="24"/>
          <w:szCs w:val="24"/>
        </w:rPr>
        <w:t xml:space="preserve">(Alumni </w:t>
      </w:r>
      <w:proofErr w:type="spellStart"/>
      <w:r w:rsidRPr="00BD5678">
        <w:rPr>
          <w:rFonts w:ascii="Times New Roman" w:hAnsi="Times New Roman" w:cs="Times New Roman"/>
          <w:sz w:val="24"/>
          <w:szCs w:val="24"/>
        </w:rPr>
        <w:t>Cantab.</w:t>
      </w:r>
      <w:proofErr w:type="spellEnd"/>
      <w:r w:rsidRPr="00BD5678">
        <w:rPr>
          <w:rFonts w:ascii="Times New Roman" w:hAnsi="Times New Roman" w:cs="Times New Roman"/>
          <w:sz w:val="24"/>
          <w:szCs w:val="24"/>
        </w:rPr>
        <w:t xml:space="preserve"> vol.1 part 4 p.</w:t>
      </w:r>
      <w:r>
        <w:rPr>
          <w:rFonts w:ascii="Times New Roman" w:hAnsi="Times New Roman" w:cs="Times New Roman"/>
          <w:sz w:val="24"/>
          <w:szCs w:val="24"/>
        </w:rPr>
        <w:t>216)</w:t>
      </w:r>
    </w:p>
    <w:p w14:paraId="4AAB46D2" w14:textId="77777777" w:rsidR="00EC7ED8" w:rsidRDefault="00EC7ED8" w:rsidP="00EC7ED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7C8BBA2" w14:textId="77777777" w:rsidR="00EC7ED8" w:rsidRDefault="00EC7ED8" w:rsidP="00EC7ED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AD30B6B" w14:textId="77777777" w:rsidR="00EC7ED8" w:rsidRDefault="00EC7ED8" w:rsidP="00EC7ED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September 2021</w:t>
      </w:r>
    </w:p>
    <w:p w14:paraId="683FACF8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C19EAC" w14:textId="77777777" w:rsidR="00EC7ED8" w:rsidRDefault="00EC7ED8" w:rsidP="009139A6">
      <w:r>
        <w:separator/>
      </w:r>
    </w:p>
  </w:endnote>
  <w:endnote w:type="continuationSeparator" w:id="0">
    <w:p w14:paraId="7360A3B9" w14:textId="77777777" w:rsidR="00EC7ED8" w:rsidRDefault="00EC7ED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4F34A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E72B9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8B6E2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DB9E34" w14:textId="77777777" w:rsidR="00EC7ED8" w:rsidRDefault="00EC7ED8" w:rsidP="009139A6">
      <w:r>
        <w:separator/>
      </w:r>
    </w:p>
  </w:footnote>
  <w:footnote w:type="continuationSeparator" w:id="0">
    <w:p w14:paraId="4A0F8E81" w14:textId="77777777" w:rsidR="00EC7ED8" w:rsidRDefault="00EC7ED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E3088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51B6B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497D9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7ED8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EC7ED8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A9B216"/>
  <w15:chartTrackingRefBased/>
  <w15:docId w15:val="{244DF47B-F939-4795-ADA3-7C6E20F50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36</Words>
  <Characters>211</Characters>
  <Application>Microsoft Office Word</Application>
  <DocSecurity>0</DocSecurity>
  <Lines>1</Lines>
  <Paragraphs>1</Paragraphs>
  <ScaleCrop>false</ScaleCrop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2022-02-09T19:08:00Z</dcterms:created>
  <dcterms:modified xsi:type="dcterms:W3CDTF">2022-02-09T19:09:00Z</dcterms:modified>
</cp:coreProperties>
</file>