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7EF9B" w14:textId="77777777" w:rsidR="00DE10FD" w:rsidRDefault="00DE10FD" w:rsidP="00DE10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sir Edward THACHEHAM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02FFBC11" w14:textId="77777777" w:rsidR="00DE10FD" w:rsidRDefault="00DE10FD" w:rsidP="00DE10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Prior of </w:t>
      </w:r>
      <w:proofErr w:type="spellStart"/>
      <w:r>
        <w:rPr>
          <w:rFonts w:eastAsia="Times New Roman" w:cs="Times New Roman"/>
          <w:szCs w:val="24"/>
        </w:rPr>
        <w:t>Ivychurch</w:t>
      </w:r>
      <w:proofErr w:type="spellEnd"/>
      <w:r>
        <w:rPr>
          <w:rFonts w:eastAsia="Times New Roman" w:cs="Times New Roman"/>
          <w:szCs w:val="24"/>
        </w:rPr>
        <w:t>.</w:t>
      </w:r>
    </w:p>
    <w:p w14:paraId="27DE98D7" w14:textId="77777777" w:rsidR="00DE10FD" w:rsidRDefault="00DE10FD" w:rsidP="00DE10FD">
      <w:pPr>
        <w:pStyle w:val="NoSpacing"/>
        <w:rPr>
          <w:rFonts w:eastAsia="Times New Roman" w:cs="Times New Roman"/>
          <w:szCs w:val="24"/>
        </w:rPr>
      </w:pPr>
    </w:p>
    <w:p w14:paraId="219A4095" w14:textId="77777777" w:rsidR="00DE10FD" w:rsidRDefault="00DE10FD" w:rsidP="00DE10FD">
      <w:pPr>
        <w:pStyle w:val="NoSpacing"/>
        <w:rPr>
          <w:rFonts w:eastAsia="Times New Roman" w:cs="Times New Roman"/>
          <w:szCs w:val="24"/>
        </w:rPr>
      </w:pPr>
    </w:p>
    <w:p w14:paraId="35AC61C1" w14:textId="77777777" w:rsidR="00DE10FD" w:rsidRPr="00932864" w:rsidRDefault="00DE10FD" w:rsidP="00DE10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6 Sep.1485</w:t>
      </w:r>
      <w:r>
        <w:rPr>
          <w:rFonts w:eastAsia="Times New Roman" w:cs="Times New Roman"/>
          <w:szCs w:val="24"/>
        </w:rPr>
        <w:tab/>
        <w:t xml:space="preserve">He was a witness of the Will of Robert </w:t>
      </w:r>
      <w:proofErr w:type="spellStart"/>
      <w:r>
        <w:rPr>
          <w:rFonts w:eastAsia="Times New Roman" w:cs="Times New Roman"/>
          <w:szCs w:val="24"/>
        </w:rPr>
        <w:t>Ryngebourne</w:t>
      </w:r>
      <w:proofErr w:type="spellEnd"/>
      <w:r>
        <w:rPr>
          <w:rFonts w:eastAsia="Times New Roman" w:cs="Times New Roman"/>
          <w:szCs w:val="24"/>
        </w:rPr>
        <w:t>(q.v.).</w:t>
      </w:r>
      <w:r>
        <w:rPr>
          <w:rFonts w:cs="Times New Roman"/>
          <w:szCs w:val="24"/>
        </w:rPr>
        <w:t xml:space="preserve">  </w:t>
      </w:r>
    </w:p>
    <w:p w14:paraId="312F09D9" w14:textId="77777777" w:rsidR="00DE10FD" w:rsidRDefault="00DE10FD" w:rsidP="00DE10F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pp.443-5)</w:t>
      </w:r>
    </w:p>
    <w:p w14:paraId="74999069" w14:textId="77777777" w:rsidR="00DE10FD" w:rsidRDefault="00DE10FD" w:rsidP="00DE10FD">
      <w:pPr>
        <w:pStyle w:val="NoSpacing"/>
        <w:rPr>
          <w:rFonts w:eastAsia="Times New Roman" w:cs="Times New Roman"/>
          <w:szCs w:val="24"/>
        </w:rPr>
      </w:pPr>
    </w:p>
    <w:p w14:paraId="42461065" w14:textId="77777777" w:rsidR="00DE10FD" w:rsidRDefault="00DE10FD" w:rsidP="00DE10FD">
      <w:pPr>
        <w:pStyle w:val="NoSpacing"/>
        <w:rPr>
          <w:rFonts w:eastAsia="Times New Roman" w:cs="Times New Roman"/>
          <w:szCs w:val="24"/>
        </w:rPr>
      </w:pPr>
    </w:p>
    <w:p w14:paraId="14EFBD19" w14:textId="77777777" w:rsidR="00DE10FD" w:rsidRDefault="00DE10FD" w:rsidP="00DE10F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 November 2022</w:t>
      </w:r>
    </w:p>
    <w:p w14:paraId="1C55FF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AE367" w14:textId="77777777" w:rsidR="00DE10FD" w:rsidRDefault="00DE10FD" w:rsidP="009139A6">
      <w:r>
        <w:separator/>
      </w:r>
    </w:p>
  </w:endnote>
  <w:endnote w:type="continuationSeparator" w:id="0">
    <w:p w14:paraId="20F2929F" w14:textId="77777777" w:rsidR="00DE10FD" w:rsidRDefault="00DE10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387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FD4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46D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318FE" w14:textId="77777777" w:rsidR="00DE10FD" w:rsidRDefault="00DE10FD" w:rsidP="009139A6">
      <w:r>
        <w:separator/>
      </w:r>
    </w:p>
  </w:footnote>
  <w:footnote w:type="continuationSeparator" w:id="0">
    <w:p w14:paraId="25AD1E05" w14:textId="77777777" w:rsidR="00DE10FD" w:rsidRDefault="00DE10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1F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7F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DD4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0F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E10F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8328C"/>
  <w15:chartTrackingRefBased/>
  <w15:docId w15:val="{F1610B98-D118-4502-9ECD-3B86F864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2022-11-11T20:40:00Z</dcterms:created>
  <dcterms:modified xsi:type="dcterms:W3CDTF">2022-11-11T20:40:00Z</dcterms:modified>
</cp:coreProperties>
</file>