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B7EBC1" w14:textId="77777777" w:rsidR="004A35DF" w:rsidRDefault="004A35DF" w:rsidP="004A35D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THACHAM</w:t>
      </w:r>
      <w:r>
        <w:rPr>
          <w:rFonts w:ascii="Times New Roman" w:hAnsi="Times New Roman" w:cs="Times New Roman"/>
        </w:rPr>
        <w:t xml:space="preserve">       (fl.1484)</w:t>
      </w:r>
    </w:p>
    <w:p w14:paraId="3BDC1A03" w14:textId="77777777" w:rsidR="004A35DF" w:rsidRDefault="004A35DF" w:rsidP="004A35DF">
      <w:pPr>
        <w:rPr>
          <w:rFonts w:ascii="Times New Roman" w:hAnsi="Times New Roman" w:cs="Times New Roman"/>
        </w:rPr>
      </w:pPr>
    </w:p>
    <w:p w14:paraId="05DEC933" w14:textId="77777777" w:rsidR="004A35DF" w:rsidRDefault="004A35DF" w:rsidP="004A35DF">
      <w:pPr>
        <w:rPr>
          <w:rFonts w:ascii="Times New Roman" w:hAnsi="Times New Roman" w:cs="Times New Roman"/>
        </w:rPr>
      </w:pPr>
    </w:p>
    <w:p w14:paraId="4ED9506A" w14:textId="77777777" w:rsidR="004A35DF" w:rsidRDefault="004A35DF" w:rsidP="004A35D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and Edward </w:t>
      </w:r>
      <w:proofErr w:type="spellStart"/>
      <w:r>
        <w:rPr>
          <w:rFonts w:ascii="Times New Roman" w:hAnsi="Times New Roman" w:cs="Times New Roman"/>
        </w:rPr>
        <w:t>Thacham</w:t>
      </w:r>
      <w:proofErr w:type="spellEnd"/>
      <w:r>
        <w:rPr>
          <w:rFonts w:ascii="Times New Roman" w:hAnsi="Times New Roman" w:cs="Times New Roman"/>
        </w:rPr>
        <w:t xml:space="preserve">, Prior of </w:t>
      </w:r>
      <w:proofErr w:type="spellStart"/>
      <w:r>
        <w:rPr>
          <w:rFonts w:ascii="Times New Roman" w:hAnsi="Times New Roman" w:cs="Times New Roman"/>
        </w:rPr>
        <w:t>Ivychurch</w:t>
      </w:r>
      <w:proofErr w:type="spellEnd"/>
      <w:r>
        <w:rPr>
          <w:rFonts w:ascii="Times New Roman" w:hAnsi="Times New Roman" w:cs="Times New Roman"/>
        </w:rPr>
        <w:t xml:space="preserve">, Wiltshire(q.v.), made a plaint </w:t>
      </w:r>
    </w:p>
    <w:p w14:paraId="01EED6C4" w14:textId="77777777" w:rsidR="004A35DF" w:rsidRDefault="004A35DF" w:rsidP="004A35D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of debt against Thomas Benet of Stroudwater, Gloucestershire(q.v.).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14:paraId="42B1D207" w14:textId="77777777" w:rsidR="004A35DF" w:rsidRDefault="004A35DF" w:rsidP="004A35D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B01A40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3AD3328F" w14:textId="77777777" w:rsidR="004A35DF" w:rsidRDefault="004A35DF" w:rsidP="004A35DF">
      <w:pPr>
        <w:rPr>
          <w:rFonts w:ascii="Times New Roman" w:hAnsi="Times New Roman" w:cs="Times New Roman"/>
        </w:rPr>
      </w:pPr>
    </w:p>
    <w:p w14:paraId="53476486" w14:textId="77777777" w:rsidR="004A35DF" w:rsidRDefault="004A35DF" w:rsidP="004A35DF">
      <w:pPr>
        <w:rPr>
          <w:rFonts w:ascii="Times New Roman" w:hAnsi="Times New Roman" w:cs="Times New Roman"/>
        </w:rPr>
      </w:pPr>
    </w:p>
    <w:p w14:paraId="74E85AF1" w14:textId="77777777" w:rsidR="004A35DF" w:rsidRDefault="004A35DF" w:rsidP="004A35D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13 February 2019</w:t>
      </w:r>
    </w:p>
    <w:p w14:paraId="6B209B7F" w14:textId="77777777" w:rsidR="006B2F86" w:rsidRPr="00E71FC3" w:rsidRDefault="004A35DF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D1D501" w14:textId="77777777" w:rsidR="004A35DF" w:rsidRDefault="004A35DF" w:rsidP="00E71FC3">
      <w:r>
        <w:separator/>
      </w:r>
    </w:p>
  </w:endnote>
  <w:endnote w:type="continuationSeparator" w:id="0">
    <w:p w14:paraId="4AABAD26" w14:textId="77777777" w:rsidR="004A35DF" w:rsidRDefault="004A35DF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46F143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CFA4CFF" w14:textId="77777777" w:rsidR="004A35DF" w:rsidRDefault="004A35DF" w:rsidP="00E71FC3">
      <w:r>
        <w:separator/>
      </w:r>
    </w:p>
  </w:footnote>
  <w:footnote w:type="continuationSeparator" w:id="0">
    <w:p w14:paraId="13D52625" w14:textId="77777777" w:rsidR="004A35DF" w:rsidRDefault="004A35DF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35DF"/>
    <w:rsid w:val="001A7C09"/>
    <w:rsid w:val="004A35DF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E5505F"/>
  <w15:chartTrackingRefBased/>
  <w15:docId w15:val="{A65882E3-2BFE-4803-9CD8-49909751E3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A35DF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4A35D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51</Words>
  <Characters>294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2019-02-16T20:48:00Z</dcterms:created>
  <dcterms:modified xsi:type="dcterms:W3CDTF">2019-02-16T20:48:00Z</dcterms:modified>
</cp:coreProperties>
</file>