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5DE" w:rsidRDefault="003955DE" w:rsidP="003955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THACHAM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3955DE" w:rsidRDefault="003955DE" w:rsidP="003955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955DE" w:rsidRDefault="003955DE" w:rsidP="003955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955DE" w:rsidRDefault="003955DE" w:rsidP="003955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Jan.1434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Amesbury,</w:t>
      </w:r>
    </w:p>
    <w:p w:rsidR="003955DE" w:rsidRDefault="003955DE" w:rsidP="003955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Wiltshire, into lands of the late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Gomeldon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3955DE" w:rsidRDefault="003955DE" w:rsidP="003955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24-143)</w:t>
      </w:r>
    </w:p>
    <w:p w:rsidR="003955DE" w:rsidRDefault="003955DE" w:rsidP="003955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955DE" w:rsidRDefault="003955DE" w:rsidP="003955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955DE" w:rsidRPr="00656CB2" w:rsidRDefault="003955DE" w:rsidP="003955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April 2016</w:t>
      </w:r>
    </w:p>
    <w:p w:rsidR="006B2F86" w:rsidRPr="003955DE" w:rsidRDefault="003955D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3955D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55DE" w:rsidRDefault="003955DE" w:rsidP="00E71FC3">
      <w:pPr>
        <w:spacing w:after="0" w:line="240" w:lineRule="auto"/>
      </w:pPr>
      <w:r>
        <w:separator/>
      </w:r>
    </w:p>
  </w:endnote>
  <w:endnote w:type="continuationSeparator" w:id="0">
    <w:p w:rsidR="003955DE" w:rsidRDefault="003955D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55DE" w:rsidRDefault="003955DE" w:rsidP="00E71FC3">
      <w:pPr>
        <w:spacing w:after="0" w:line="240" w:lineRule="auto"/>
      </w:pPr>
      <w:r>
        <w:separator/>
      </w:r>
    </w:p>
  </w:footnote>
  <w:footnote w:type="continuationSeparator" w:id="0">
    <w:p w:rsidR="003955DE" w:rsidRDefault="003955D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5DE"/>
    <w:rsid w:val="003955D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A536D"/>
  <w15:chartTrackingRefBased/>
  <w15:docId w15:val="{2E39EF42-08E4-4A0C-9230-92F51FAE1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2016-04-05T20:35:00Z</dcterms:created>
  <dcterms:modified xsi:type="dcterms:W3CDTF">2016-04-05T20:36:00Z</dcterms:modified>
</cp:coreProperties>
</file>