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0142A" w14:textId="77777777" w:rsidR="00380D28" w:rsidRDefault="00380D28" w:rsidP="00380D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THACHAM</w:t>
      </w:r>
      <w:r>
        <w:rPr>
          <w:rFonts w:ascii="Times New Roman" w:hAnsi="Times New Roman" w:cs="Times New Roman"/>
        </w:rPr>
        <w:t xml:space="preserve">      (d.ca.1484)</w:t>
      </w:r>
    </w:p>
    <w:p w14:paraId="0F624CED" w14:textId="77777777" w:rsidR="00380D28" w:rsidRDefault="00380D28" w:rsidP="00380D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Salisbury Cathedral.</w:t>
      </w:r>
    </w:p>
    <w:p w14:paraId="492DE662" w14:textId="77777777" w:rsidR="00380D28" w:rsidRDefault="00380D28" w:rsidP="00380D28">
      <w:pPr>
        <w:rPr>
          <w:rFonts w:ascii="Times New Roman" w:hAnsi="Times New Roman" w:cs="Times New Roman"/>
        </w:rPr>
      </w:pPr>
    </w:p>
    <w:p w14:paraId="00EC0B1E" w14:textId="77777777" w:rsidR="00380D28" w:rsidRDefault="00380D28" w:rsidP="00380D28">
      <w:pPr>
        <w:rPr>
          <w:rFonts w:ascii="Times New Roman" w:hAnsi="Times New Roman" w:cs="Times New Roman"/>
        </w:rPr>
      </w:pPr>
    </w:p>
    <w:p w14:paraId="7A734108" w14:textId="77777777" w:rsidR="00380D28" w:rsidRDefault="00380D28" w:rsidP="00380D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14:paraId="3292C685" w14:textId="77777777" w:rsidR="00380D28" w:rsidRDefault="00380D28" w:rsidP="00380D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01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3D6B003" w14:textId="77777777" w:rsidR="00380D28" w:rsidRDefault="00380D28" w:rsidP="00380D28">
      <w:pPr>
        <w:rPr>
          <w:rFonts w:ascii="Times New Roman" w:hAnsi="Times New Roman" w:cs="Times New Roman"/>
        </w:rPr>
      </w:pPr>
    </w:p>
    <w:p w14:paraId="1E2B38CF" w14:textId="77777777" w:rsidR="00380D28" w:rsidRDefault="00380D28" w:rsidP="00380D28">
      <w:pPr>
        <w:rPr>
          <w:rFonts w:ascii="Times New Roman" w:hAnsi="Times New Roman" w:cs="Times New Roman"/>
        </w:rPr>
      </w:pPr>
    </w:p>
    <w:p w14:paraId="7B2F2F3E" w14:textId="77777777" w:rsidR="00380D28" w:rsidRDefault="00380D28" w:rsidP="00380D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Edward </w:t>
      </w:r>
      <w:proofErr w:type="spellStart"/>
      <w:r>
        <w:rPr>
          <w:rFonts w:ascii="Times New Roman" w:hAnsi="Times New Roman" w:cs="Times New Roman"/>
        </w:rPr>
        <w:t>Thacham</w:t>
      </w:r>
      <w:proofErr w:type="spellEnd"/>
      <w:r>
        <w:rPr>
          <w:rFonts w:ascii="Times New Roman" w:hAnsi="Times New Roman" w:cs="Times New Roman"/>
        </w:rPr>
        <w:t xml:space="preserve">, Prior of </w:t>
      </w:r>
      <w:proofErr w:type="spellStart"/>
      <w:r>
        <w:rPr>
          <w:rFonts w:ascii="Times New Roman" w:hAnsi="Times New Roman" w:cs="Times New Roman"/>
        </w:rPr>
        <w:t>Ivychurch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Thacham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5C3459C1" w14:textId="77777777" w:rsidR="00380D28" w:rsidRDefault="00380D28" w:rsidP="00380D28">
      <w:pPr>
        <w:rPr>
          <w:rFonts w:ascii="Times New Roman" w:hAnsi="Times New Roman" w:cs="Times New Roman"/>
        </w:rPr>
      </w:pPr>
    </w:p>
    <w:p w14:paraId="5F64213F" w14:textId="77777777" w:rsidR="00380D28" w:rsidRDefault="00380D28" w:rsidP="00380D28">
      <w:pPr>
        <w:rPr>
          <w:rFonts w:ascii="Times New Roman" w:hAnsi="Times New Roman" w:cs="Times New Roman"/>
        </w:rPr>
      </w:pPr>
    </w:p>
    <w:p w14:paraId="1F5C4974" w14:textId="77777777" w:rsidR="00380D28" w:rsidRDefault="00380D28" w:rsidP="00380D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2019</w:t>
      </w:r>
    </w:p>
    <w:p w14:paraId="62751F03" w14:textId="77777777" w:rsidR="006B2F86" w:rsidRPr="00E71FC3" w:rsidRDefault="00380D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3D350" w14:textId="77777777" w:rsidR="00380D28" w:rsidRDefault="00380D28" w:rsidP="00E71FC3">
      <w:r>
        <w:separator/>
      </w:r>
    </w:p>
  </w:endnote>
  <w:endnote w:type="continuationSeparator" w:id="0">
    <w:p w14:paraId="0A7301EC" w14:textId="77777777" w:rsidR="00380D28" w:rsidRDefault="00380D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186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39579" w14:textId="77777777" w:rsidR="00380D28" w:rsidRDefault="00380D28" w:rsidP="00E71FC3">
      <w:r>
        <w:separator/>
      </w:r>
    </w:p>
  </w:footnote>
  <w:footnote w:type="continuationSeparator" w:id="0">
    <w:p w14:paraId="4A7FE0A6" w14:textId="77777777" w:rsidR="00380D28" w:rsidRDefault="00380D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28"/>
    <w:rsid w:val="001A7C09"/>
    <w:rsid w:val="00380D2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5850D"/>
  <w15:chartTrackingRefBased/>
  <w15:docId w15:val="{BF2AFFD1-3EED-46D7-86CC-EEE6C542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0D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80D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2019-02-16T20:47:00Z</dcterms:created>
  <dcterms:modified xsi:type="dcterms:W3CDTF">2019-02-16T20:47:00Z</dcterms:modified>
</cp:coreProperties>
</file>