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EB2" w:rsidRDefault="00F80EB2" w:rsidP="00F80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THACHAM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F80EB2" w:rsidRDefault="00F80EB2" w:rsidP="00F80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EB2" w:rsidRDefault="00F80EB2" w:rsidP="00F80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EB2" w:rsidRDefault="00F80EB2" w:rsidP="00F80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Warminster,</w:t>
      </w:r>
    </w:p>
    <w:p w:rsidR="00F80EB2" w:rsidRDefault="00F80EB2" w:rsidP="00F80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Wikltshire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80EB2" w:rsidRDefault="00F80EB2" w:rsidP="00F80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24-145)</w:t>
      </w:r>
    </w:p>
    <w:p w:rsidR="00F80EB2" w:rsidRDefault="00F80EB2" w:rsidP="00F80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EB2" w:rsidRDefault="00F80EB2" w:rsidP="00F80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80EB2" w:rsidRDefault="00F80EB2" w:rsidP="00F80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  <w:bookmarkStart w:id="0" w:name="_GoBack"/>
      <w:bookmarkEnd w:id="0"/>
    </w:p>
    <w:sectPr w:rsidR="006B2F86" w:rsidRPr="00F80E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EB2" w:rsidRDefault="00F80EB2" w:rsidP="00E71FC3">
      <w:pPr>
        <w:spacing w:after="0" w:line="240" w:lineRule="auto"/>
      </w:pPr>
      <w:r>
        <w:separator/>
      </w:r>
    </w:p>
  </w:endnote>
  <w:endnote w:type="continuationSeparator" w:id="0">
    <w:p w:rsidR="00F80EB2" w:rsidRDefault="00F80E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EB2" w:rsidRDefault="00F80EB2" w:rsidP="00E71FC3">
      <w:pPr>
        <w:spacing w:after="0" w:line="240" w:lineRule="auto"/>
      </w:pPr>
      <w:r>
        <w:separator/>
      </w:r>
    </w:p>
  </w:footnote>
  <w:footnote w:type="continuationSeparator" w:id="0">
    <w:p w:rsidR="00F80EB2" w:rsidRDefault="00F80E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EB2"/>
    <w:rsid w:val="00AB52E8"/>
    <w:rsid w:val="00B16D3F"/>
    <w:rsid w:val="00E71FC3"/>
    <w:rsid w:val="00EF4813"/>
    <w:rsid w:val="00F8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F2308"/>
  <w15:chartTrackingRefBased/>
  <w15:docId w15:val="{DFB899A2-7E11-44D9-AB6B-FBC2BF321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2016-05-11T19:51:00Z</dcterms:created>
  <dcterms:modified xsi:type="dcterms:W3CDTF">2016-05-11T19:53:00Z</dcterms:modified>
</cp:coreProperties>
</file>