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THACHAHAM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24-64)</w:t>
      </w: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D34ED" w:rsidRDefault="00BD34ED" w:rsidP="00BD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6B2F86" w:rsidRPr="00BD34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4ED" w:rsidRDefault="00BD34ED" w:rsidP="00E71FC3">
      <w:pPr>
        <w:spacing w:after="0" w:line="240" w:lineRule="auto"/>
      </w:pPr>
      <w:r>
        <w:separator/>
      </w:r>
    </w:p>
  </w:endnote>
  <w:endnote w:type="continuationSeparator" w:id="0">
    <w:p w:rsidR="00BD34ED" w:rsidRDefault="00BD34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4ED" w:rsidRDefault="00BD34ED" w:rsidP="00E71FC3">
      <w:pPr>
        <w:spacing w:after="0" w:line="240" w:lineRule="auto"/>
      </w:pPr>
      <w:r>
        <w:separator/>
      </w:r>
    </w:p>
  </w:footnote>
  <w:footnote w:type="continuationSeparator" w:id="0">
    <w:p w:rsidR="00BD34ED" w:rsidRDefault="00BD34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ED"/>
    <w:rsid w:val="00AB52E8"/>
    <w:rsid w:val="00B16D3F"/>
    <w:rsid w:val="00BD34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E5AD3"/>
  <w15:chartTrackingRefBased/>
  <w15:docId w15:val="{0BF43103-39D3-4CDD-8E65-E2AA9321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2016-03-14T21:31:00Z</dcterms:created>
  <dcterms:modified xsi:type="dcterms:W3CDTF">2016-03-14T21:32:00Z</dcterms:modified>
</cp:coreProperties>
</file>