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B1D47" w14:textId="77777777" w:rsidR="006B6B5E" w:rsidRDefault="006B6B5E" w:rsidP="006B6B5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THACCHER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38FF2966" w14:textId="77777777" w:rsidR="006B6B5E" w:rsidRDefault="006B6B5E" w:rsidP="006B6B5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FE40A84" w14:textId="77777777" w:rsidR="006B6B5E" w:rsidRDefault="006B6B5E" w:rsidP="006B6B5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A744956" w14:textId="77777777" w:rsidR="006B6B5E" w:rsidRDefault="006B6B5E" w:rsidP="006B6B5E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>31 Jan.1407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 xml:space="preserve">He was granted letters of protection as he was going to serve in </w:t>
      </w:r>
      <w:proofErr w:type="gramStart"/>
      <w:r>
        <w:rPr>
          <w:rFonts w:cs="Times New Roman"/>
          <w:szCs w:val="24"/>
        </w:rPr>
        <w:t>Wales</w:t>
      </w:r>
      <w:proofErr w:type="gramEnd"/>
    </w:p>
    <w:p w14:paraId="3A2E4AD9" w14:textId="77777777" w:rsidR="006B6B5E" w:rsidRDefault="006B6B5E" w:rsidP="006B6B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under the command of John Beaufort, Earl of Somerset(q.v.).</w:t>
      </w:r>
    </w:p>
    <w:p w14:paraId="1CFA422C" w14:textId="77777777" w:rsidR="006B6B5E" w:rsidRDefault="006B6B5E" w:rsidP="006B6B5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C76/90, m18,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7C95592" w14:textId="77777777" w:rsidR="006B6B5E" w:rsidRDefault="006B6B5E" w:rsidP="006B6B5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11E495BD" w14:textId="77777777" w:rsidR="006B6B5E" w:rsidRDefault="006B6B5E" w:rsidP="006B6B5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512305" w14:textId="77777777" w:rsidR="006B6B5E" w:rsidRDefault="006B6B5E" w:rsidP="006B6B5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8B92281" w14:textId="77777777" w:rsidR="006B6B5E" w:rsidRDefault="006B6B5E" w:rsidP="006B6B5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17 January 2023</w:t>
      </w:r>
    </w:p>
    <w:p w14:paraId="7E4BCE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D7F24" w14:textId="77777777" w:rsidR="006B6B5E" w:rsidRDefault="006B6B5E" w:rsidP="009139A6">
      <w:r>
        <w:separator/>
      </w:r>
    </w:p>
  </w:endnote>
  <w:endnote w:type="continuationSeparator" w:id="0">
    <w:p w14:paraId="7D622700" w14:textId="77777777" w:rsidR="006B6B5E" w:rsidRDefault="006B6B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1AF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61E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732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04786" w14:textId="77777777" w:rsidR="006B6B5E" w:rsidRDefault="006B6B5E" w:rsidP="009139A6">
      <w:r>
        <w:separator/>
      </w:r>
    </w:p>
  </w:footnote>
  <w:footnote w:type="continuationSeparator" w:id="0">
    <w:p w14:paraId="5E147793" w14:textId="77777777" w:rsidR="006B6B5E" w:rsidRDefault="006B6B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9ED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553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8DD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5E"/>
    <w:rsid w:val="000666E0"/>
    <w:rsid w:val="002510B7"/>
    <w:rsid w:val="005C130B"/>
    <w:rsid w:val="006B6B5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EC26"/>
  <w15:chartTrackingRefBased/>
  <w15:docId w15:val="{3307C097-4CA6-4614-8ED2-8DF733F1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2023-01-19T19:44:00Z</dcterms:created>
  <dcterms:modified xsi:type="dcterms:W3CDTF">2023-01-19T19:44:00Z</dcterms:modified>
</cp:coreProperties>
</file>