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4691" w:rsidRDefault="00FA4691" w:rsidP="00FA469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Richard THACCHER</w:t>
      </w:r>
      <w:r>
        <w:t xml:space="preserve">   </w:t>
      </w:r>
      <w:proofErr w:type="gramStart"/>
      <w:r>
        <w:t xml:space="preserve">   (</w:t>
      </w:r>
      <w:proofErr w:type="gramEnd"/>
      <w:r>
        <w:t>d.1505)</w:t>
      </w:r>
    </w:p>
    <w:p w:rsidR="00FA4691" w:rsidRDefault="00FA4691" w:rsidP="00FA469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Wormshill</w:t>
      </w:r>
      <w:proofErr w:type="spellEnd"/>
      <w:r>
        <w:t>, Kent.</w:t>
      </w:r>
    </w:p>
    <w:p w:rsidR="00FA4691" w:rsidRDefault="00FA4691" w:rsidP="00FA469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A4691" w:rsidRDefault="00FA4691" w:rsidP="00FA469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A4691" w:rsidRDefault="00FA4691" w:rsidP="00FA469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1505</w:t>
      </w:r>
      <w:r>
        <w:tab/>
        <w:t xml:space="preserve">Administration of his property and possessions was granted. </w:t>
      </w:r>
    </w:p>
    <w:p w:rsidR="00FA4691" w:rsidRDefault="00FA4691" w:rsidP="00FA469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</w:r>
      <w:r>
        <w:tab/>
        <w:t>(Plomer p.469)</w:t>
      </w:r>
    </w:p>
    <w:p w:rsidR="00FA4691" w:rsidRDefault="00FA4691" w:rsidP="00FA469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A4691" w:rsidRDefault="00FA4691" w:rsidP="00FA469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A4691" w:rsidRDefault="00FA4691" w:rsidP="00FA469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27 October 2017</w:t>
      </w:r>
    </w:p>
    <w:p w:rsidR="006B2F86" w:rsidRPr="00E71FC3" w:rsidRDefault="00FA46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4691" w:rsidRDefault="00FA4691" w:rsidP="00E71FC3">
      <w:pPr>
        <w:spacing w:after="0" w:line="240" w:lineRule="auto"/>
      </w:pPr>
      <w:r>
        <w:separator/>
      </w:r>
    </w:p>
  </w:endnote>
  <w:endnote w:type="continuationSeparator" w:id="0">
    <w:p w:rsidR="00FA4691" w:rsidRDefault="00FA46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4691" w:rsidRDefault="00FA4691" w:rsidP="00E71FC3">
      <w:pPr>
        <w:spacing w:after="0" w:line="240" w:lineRule="auto"/>
      </w:pPr>
      <w:r>
        <w:separator/>
      </w:r>
    </w:p>
  </w:footnote>
  <w:footnote w:type="continuationSeparator" w:id="0">
    <w:p w:rsidR="00FA4691" w:rsidRDefault="00FA46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69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02A3A7-F970-4E73-8965-2F14995F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2017-11-09T20:23:00Z</dcterms:created>
  <dcterms:modified xsi:type="dcterms:W3CDTF">2017-11-09T20:24:00Z</dcterms:modified>
</cp:coreProperties>
</file>