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2B16" w:rsidRDefault="007E2B16" w:rsidP="007E2B1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Richard THACCHER</w:t>
      </w:r>
      <w:r>
        <w:t xml:space="preserve">   </w:t>
      </w:r>
      <w:proofErr w:type="gramStart"/>
      <w:r>
        <w:t xml:space="preserve">   (</w:t>
      </w:r>
      <w:proofErr w:type="gramEnd"/>
      <w:r>
        <w:t>fl.1484-5)</w:t>
      </w:r>
    </w:p>
    <w:p w:rsidR="007E2B16" w:rsidRDefault="007E2B16" w:rsidP="007E2B1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proofErr w:type="gramStart"/>
      <w:r>
        <w:t>St.Lawrence</w:t>
      </w:r>
      <w:proofErr w:type="spellEnd"/>
      <w:proofErr w:type="gramEnd"/>
      <w:r>
        <w:t>, Thanet, Kent.</w:t>
      </w:r>
    </w:p>
    <w:p w:rsidR="007E2B16" w:rsidRDefault="007E2B16" w:rsidP="007E2B1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E2B16" w:rsidRDefault="007E2B16" w:rsidP="007E2B1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E2B16" w:rsidRDefault="007E2B16" w:rsidP="007E2B1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         1484-5</w:t>
      </w:r>
      <w:r>
        <w:tab/>
        <w:t>He made his Will.   (Plomer p.469)</w:t>
      </w:r>
    </w:p>
    <w:p w:rsidR="007E2B16" w:rsidRDefault="007E2B16" w:rsidP="007E2B1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E2B16" w:rsidRDefault="007E2B16" w:rsidP="007E2B1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E2B16" w:rsidRDefault="007E2B16" w:rsidP="007E2B1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27 October 2017</w:t>
      </w:r>
    </w:p>
    <w:p w:rsidR="006B2F86" w:rsidRPr="00E71FC3" w:rsidRDefault="007E2B1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2B16" w:rsidRDefault="007E2B16" w:rsidP="00E71FC3">
      <w:pPr>
        <w:spacing w:after="0" w:line="240" w:lineRule="auto"/>
      </w:pPr>
      <w:r>
        <w:separator/>
      </w:r>
    </w:p>
  </w:endnote>
  <w:endnote w:type="continuationSeparator" w:id="0">
    <w:p w:rsidR="007E2B16" w:rsidRDefault="007E2B1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2B16" w:rsidRDefault="007E2B16" w:rsidP="00E71FC3">
      <w:pPr>
        <w:spacing w:after="0" w:line="240" w:lineRule="auto"/>
      </w:pPr>
      <w:r>
        <w:separator/>
      </w:r>
    </w:p>
  </w:footnote>
  <w:footnote w:type="continuationSeparator" w:id="0">
    <w:p w:rsidR="007E2B16" w:rsidRDefault="007E2B1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B16"/>
    <w:rsid w:val="001A7C09"/>
    <w:rsid w:val="00577BD5"/>
    <w:rsid w:val="00656CBA"/>
    <w:rsid w:val="006A1F77"/>
    <w:rsid w:val="00733BE7"/>
    <w:rsid w:val="007E2B1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01DA83-A71C-4664-941A-430919A9C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2017-10-27T20:22:00Z</dcterms:created>
  <dcterms:modified xsi:type="dcterms:W3CDTF">2017-10-27T20:23:00Z</dcterms:modified>
</cp:coreProperties>
</file>