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50F" w:rsidRDefault="00D1750F" w:rsidP="00D1750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THACCHER, the elder</w:t>
      </w:r>
      <w:r>
        <w:t xml:space="preserve">  </w:t>
      </w:r>
      <w:proofErr w:type="gramStart"/>
      <w:r>
        <w:t xml:space="preserve">   (</w:t>
      </w:r>
      <w:proofErr w:type="gramEnd"/>
      <w:r>
        <w:t>fl.1505)</w:t>
      </w:r>
    </w:p>
    <w:p w:rsidR="00D1750F" w:rsidRDefault="00D1750F" w:rsidP="00D1750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Sandhurst, Kent.</w:t>
      </w:r>
    </w:p>
    <w:p w:rsidR="00D1750F" w:rsidRDefault="00D1750F" w:rsidP="00D1750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1750F" w:rsidRDefault="00D1750F" w:rsidP="00D1750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1750F" w:rsidRDefault="00D1750F" w:rsidP="00D1750F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1505</w:t>
      </w:r>
      <w:r>
        <w:tab/>
        <w:t>He made his Will.   (Plomer p.469)</w:t>
      </w:r>
    </w:p>
    <w:p w:rsidR="00D1750F" w:rsidRDefault="00D1750F" w:rsidP="00D1750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D1750F" w:rsidRDefault="00D1750F" w:rsidP="00D1750F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B2F86" w:rsidRPr="00E71FC3" w:rsidRDefault="00D1750F" w:rsidP="00D1750F">
      <w:pPr>
        <w:pStyle w:val="NoSpacing"/>
      </w:pPr>
      <w:r>
        <w:t xml:space="preserve">15 October 2017  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50F" w:rsidRDefault="00D1750F" w:rsidP="00E71FC3">
      <w:pPr>
        <w:spacing w:after="0" w:line="240" w:lineRule="auto"/>
      </w:pPr>
      <w:r>
        <w:separator/>
      </w:r>
    </w:p>
  </w:endnote>
  <w:endnote w:type="continuationSeparator" w:id="0">
    <w:p w:rsidR="00D1750F" w:rsidRDefault="00D175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50F" w:rsidRDefault="00D1750F" w:rsidP="00E71FC3">
      <w:pPr>
        <w:spacing w:after="0" w:line="240" w:lineRule="auto"/>
      </w:pPr>
      <w:r>
        <w:separator/>
      </w:r>
    </w:p>
  </w:footnote>
  <w:footnote w:type="continuationSeparator" w:id="0">
    <w:p w:rsidR="00D1750F" w:rsidRDefault="00D175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0F"/>
    <w:rsid w:val="001A7C09"/>
    <w:rsid w:val="00577BD5"/>
    <w:rsid w:val="00656CBA"/>
    <w:rsid w:val="006A1F77"/>
    <w:rsid w:val="00733BE7"/>
    <w:rsid w:val="00AB52E8"/>
    <w:rsid w:val="00B16D3F"/>
    <w:rsid w:val="00BB41AC"/>
    <w:rsid w:val="00D1750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5D8FF9-9F2C-41BA-A505-E1DF859B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2017-10-27T20:19:00Z</dcterms:created>
  <dcterms:modified xsi:type="dcterms:W3CDTF">2017-10-27T20:19:00Z</dcterms:modified>
</cp:coreProperties>
</file>