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F93" w:rsidRDefault="007D7F93" w:rsidP="007D7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THACCHAM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7D7F93" w:rsidRDefault="007D7F93" w:rsidP="007D7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7F93" w:rsidRDefault="007D7F93" w:rsidP="007D7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7F93" w:rsidRDefault="007D7F93" w:rsidP="007D7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1439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7D7F93" w:rsidRDefault="007D7F93" w:rsidP="007D7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Richard Beauchamp, Earl of Warwick(q.v.).</w:t>
      </w:r>
    </w:p>
    <w:p w:rsidR="007D7F93" w:rsidRDefault="007D7F93" w:rsidP="007D7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25-270)</w:t>
      </w:r>
    </w:p>
    <w:p w:rsidR="007D7F93" w:rsidRDefault="007D7F93" w:rsidP="007D7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7F93" w:rsidRDefault="007D7F93" w:rsidP="007D7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D7F93" w:rsidRDefault="007D7F93" w:rsidP="007D7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  <w:bookmarkStart w:id="0" w:name="_GoBack"/>
      <w:bookmarkEnd w:id="0"/>
    </w:p>
    <w:sectPr w:rsidR="00DD5B8A" w:rsidRPr="007D7F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F93" w:rsidRDefault="007D7F93" w:rsidP="00564E3C">
      <w:pPr>
        <w:spacing w:after="0" w:line="240" w:lineRule="auto"/>
      </w:pPr>
      <w:r>
        <w:separator/>
      </w:r>
    </w:p>
  </w:endnote>
  <w:endnote w:type="continuationSeparator" w:id="0">
    <w:p w:rsidR="007D7F93" w:rsidRDefault="007D7F9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D7F93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F93" w:rsidRDefault="007D7F93" w:rsidP="00564E3C">
      <w:pPr>
        <w:spacing w:after="0" w:line="240" w:lineRule="auto"/>
      </w:pPr>
      <w:r>
        <w:separator/>
      </w:r>
    </w:p>
  </w:footnote>
  <w:footnote w:type="continuationSeparator" w:id="0">
    <w:p w:rsidR="007D7F93" w:rsidRDefault="007D7F9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F93"/>
    <w:rsid w:val="00372DC6"/>
    <w:rsid w:val="00564E3C"/>
    <w:rsid w:val="0064591D"/>
    <w:rsid w:val="007D7F9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8339C"/>
  <w15:chartTrackingRefBased/>
  <w15:docId w15:val="{2D68A926-415F-415F-9437-6DEA4A05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2015-12-15T21:22:00Z</dcterms:created>
  <dcterms:modified xsi:type="dcterms:W3CDTF">2015-12-15T21:22:00Z</dcterms:modified>
</cp:coreProperties>
</file>