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28AD" w14:textId="77777777" w:rsidR="00D273DA" w:rsidRDefault="00D273DA" w:rsidP="00D273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TAYLOR</w:t>
      </w:r>
      <w:r>
        <w:rPr>
          <w:rFonts w:cs="Times New Roman"/>
          <w:szCs w:val="24"/>
        </w:rPr>
        <w:t xml:space="preserve">        (fl.1457)</w:t>
      </w:r>
    </w:p>
    <w:p w14:paraId="14B0428D" w14:textId="77777777" w:rsidR="00D273DA" w:rsidRDefault="00D273DA" w:rsidP="00D273DA">
      <w:pPr>
        <w:pStyle w:val="NoSpacing"/>
        <w:rPr>
          <w:rFonts w:cs="Times New Roman"/>
          <w:szCs w:val="24"/>
        </w:rPr>
      </w:pPr>
    </w:p>
    <w:p w14:paraId="48F5DC8F" w14:textId="77777777" w:rsidR="00D273DA" w:rsidRDefault="00D273DA" w:rsidP="00D273DA">
      <w:pPr>
        <w:pStyle w:val="NoSpacing"/>
        <w:rPr>
          <w:rFonts w:cs="Times New Roman"/>
          <w:szCs w:val="24"/>
        </w:rPr>
      </w:pPr>
    </w:p>
    <w:p w14:paraId="1B1B42C7" w14:textId="77777777" w:rsidR="00D273DA" w:rsidRDefault="00D273DA" w:rsidP="00D273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7FDD8430" w14:textId="77777777" w:rsidR="00D273DA" w:rsidRDefault="00D273DA" w:rsidP="00D273D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7025129B" w14:textId="77777777" w:rsidR="00D273DA" w:rsidRDefault="00D273DA" w:rsidP="00D273DA">
      <w:pPr>
        <w:pStyle w:val="NoSpacing"/>
        <w:rPr>
          <w:rFonts w:cs="Times New Roman"/>
          <w:szCs w:val="24"/>
        </w:rPr>
      </w:pPr>
    </w:p>
    <w:p w14:paraId="5947B72C" w14:textId="77777777" w:rsidR="00D273DA" w:rsidRDefault="00D273DA" w:rsidP="00D273DA">
      <w:pPr>
        <w:pStyle w:val="NoSpacing"/>
        <w:rPr>
          <w:rFonts w:cs="Times New Roman"/>
          <w:szCs w:val="24"/>
        </w:rPr>
      </w:pPr>
    </w:p>
    <w:p w14:paraId="2F4AFE5C" w14:textId="77777777" w:rsidR="00D273DA" w:rsidRDefault="00D273DA" w:rsidP="00D273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July 2025</w:t>
      </w:r>
    </w:p>
    <w:p w14:paraId="6FF3A9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4C0A" w14:textId="77777777" w:rsidR="00D273DA" w:rsidRDefault="00D273DA" w:rsidP="009139A6">
      <w:r>
        <w:separator/>
      </w:r>
    </w:p>
  </w:endnote>
  <w:endnote w:type="continuationSeparator" w:id="0">
    <w:p w14:paraId="27C49430" w14:textId="77777777" w:rsidR="00D273DA" w:rsidRDefault="00D273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95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2F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DB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80A1F" w14:textId="77777777" w:rsidR="00D273DA" w:rsidRDefault="00D273DA" w:rsidP="009139A6">
      <w:r>
        <w:separator/>
      </w:r>
    </w:p>
  </w:footnote>
  <w:footnote w:type="continuationSeparator" w:id="0">
    <w:p w14:paraId="62FEE4BE" w14:textId="77777777" w:rsidR="00D273DA" w:rsidRDefault="00D273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1D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64C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B94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3D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5319"/>
    <w:rsid w:val="00BA00AB"/>
    <w:rsid w:val="00C71834"/>
    <w:rsid w:val="00CB4ED9"/>
    <w:rsid w:val="00D273D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5A05A"/>
  <w15:chartTrackingRefBased/>
  <w15:docId w15:val="{C131153C-501E-4F5F-9DE0-184FCEC9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2025-09-14T16:11:00Z</dcterms:created>
  <dcterms:modified xsi:type="dcterms:W3CDTF">2025-09-14T16:11:00Z</dcterms:modified>
</cp:coreProperties>
</file>